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6C2" w:rsidRDefault="009F6F91" w:rsidP="00E606C2">
      <w:pPr>
        <w:rPr>
          <w:rFonts w:ascii="Arial Rounded MT Bold" w:hAnsi="Arial Rounded MT Bold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-89535</wp:posOffset>
                </wp:positionV>
                <wp:extent cx="5474335" cy="1212215"/>
                <wp:effectExtent l="0" t="0" r="0" b="6985"/>
                <wp:wrapNone/>
                <wp:docPr id="1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E606C2" w:rsidRDefault="00700536" w:rsidP="00E606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17CB2"/>
                                <w:sz w:val="48"/>
                                <w:szCs w:val="48"/>
                              </w:rPr>
                            </w:pPr>
                            <w:r w:rsidRPr="00E606C2">
                              <w:rPr>
                                <w:rFonts w:ascii="Comic Sans MS" w:hAnsi="Comic Sans MS"/>
                                <w:b/>
                                <w:color w:val="117CB2"/>
                                <w:sz w:val="48"/>
                                <w:szCs w:val="48"/>
                              </w:rPr>
                              <w:t>Easy Words and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75pt;margin-top:-7.05pt;width:431.05pt;height:95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6Ctg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" filled="f" stroked="f">
                <v:textbox>
                  <w:txbxContent>
                    <w:p w:rsidR="00700536" w:rsidRPr="00E606C2" w:rsidRDefault="00700536" w:rsidP="00E606C2">
                      <w:pPr>
                        <w:jc w:val="center"/>
                        <w:rPr>
                          <w:rFonts w:ascii="Comic Sans MS" w:hAnsi="Comic Sans MS"/>
                          <w:b/>
                          <w:color w:val="117CB2"/>
                          <w:sz w:val="48"/>
                          <w:szCs w:val="48"/>
                        </w:rPr>
                      </w:pPr>
                      <w:r w:rsidRPr="00E606C2">
                        <w:rPr>
                          <w:rFonts w:ascii="Comic Sans MS" w:hAnsi="Comic Sans MS"/>
                          <w:b/>
                          <w:color w:val="117CB2"/>
                          <w:sz w:val="48"/>
                          <w:szCs w:val="48"/>
                        </w:rPr>
                        <w:t>Easy Words and Pictures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-420370</wp:posOffset>
            </wp:positionV>
            <wp:extent cx="1226185" cy="1135380"/>
            <wp:effectExtent l="0" t="0" r="0" b="7620"/>
            <wp:wrapNone/>
            <wp:docPr id="147" name="Picture 5" descr="F:\protected\images\images\protecteds\20559\big\Easy_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tected\images\images\protecteds\20559\big\Easy_Re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-2801620</wp:posOffset>
                </wp:positionH>
                <wp:positionV relativeFrom="paragraph">
                  <wp:posOffset>-3241040</wp:posOffset>
                </wp:positionV>
                <wp:extent cx="8572500" cy="98425"/>
                <wp:effectExtent l="7937" t="0" r="26988" b="26987"/>
                <wp:wrapNone/>
                <wp:docPr id="1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572500" cy="98425"/>
                        </a:xfrm>
                        <a:prstGeom prst="rect">
                          <a:avLst/>
                        </a:prstGeom>
                        <a:solidFill>
                          <a:srgbClr val="117CB2"/>
                        </a:solidFill>
                        <a:ln w="9525">
                          <a:solidFill>
                            <a:srgbClr val="117CB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F8821" id="Rectangle 3" o:spid="_x0000_s1026" style="position:absolute;margin-left:-220.6pt;margin-top:-255.2pt;width:675pt;height:7.75pt;rotation:90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" fillcolor="#117cb2" strokecolor="#117cb2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-1564640</wp:posOffset>
                </wp:positionH>
                <wp:positionV relativeFrom="paragraph">
                  <wp:posOffset>996315</wp:posOffset>
                </wp:positionV>
                <wp:extent cx="8572500" cy="98425"/>
                <wp:effectExtent l="0" t="0" r="19050" b="15875"/>
                <wp:wrapNone/>
                <wp:docPr id="1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0" cy="98425"/>
                        </a:xfrm>
                        <a:prstGeom prst="rect">
                          <a:avLst/>
                        </a:prstGeom>
                        <a:solidFill>
                          <a:srgbClr val="117CB2"/>
                        </a:solidFill>
                        <a:ln w="9525">
                          <a:solidFill>
                            <a:srgbClr val="117CB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5D343" id="Rectangle 2" o:spid="_x0000_s1026" style="position:absolute;margin-left:-123.2pt;margin-top:78.45pt;width:675pt;height:7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" fillcolor="#117cb2" strokecolor="#117cb2"/>
            </w:pict>
          </mc:Fallback>
        </mc:AlternateContent>
      </w: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CC0902" w:rsidRPr="00C03034" w:rsidRDefault="00CB5204" w:rsidP="00833D93">
      <w:pPr>
        <w:rPr>
          <w:rFonts w:ascii="Arial Rounded MT Bold" w:hAnsi="Arial Rounded MT Bold"/>
          <w:color w:val="117CB2"/>
          <w:sz w:val="72"/>
          <w:szCs w:val="72"/>
        </w:rPr>
      </w:pPr>
      <w:r w:rsidRPr="00C03034">
        <w:rPr>
          <w:rFonts w:ascii="Arial Rounded MT Bold" w:hAnsi="Arial Rounded MT Bold"/>
          <w:color w:val="117CB2"/>
          <w:sz w:val="72"/>
          <w:szCs w:val="72"/>
        </w:rPr>
        <w:t>Being Active</w:t>
      </w:r>
    </w:p>
    <w:p w:rsidR="00CB5204" w:rsidRPr="00C03034" w:rsidRDefault="00CE5D48" w:rsidP="00833D93">
      <w:pPr>
        <w:rPr>
          <w:rFonts w:ascii="Arial Rounded MT Bold" w:hAnsi="Arial Rounded MT Bold"/>
          <w:color w:val="117CB2"/>
          <w:sz w:val="48"/>
          <w:szCs w:val="48"/>
        </w:rPr>
      </w:pPr>
      <w:r>
        <w:rPr>
          <w:rFonts w:ascii="Arial Rounded MT Bold" w:hAnsi="Arial Rounded MT Bold"/>
          <w:color w:val="117CB2"/>
          <w:sz w:val="48"/>
          <w:szCs w:val="48"/>
        </w:rPr>
        <w:t>A g</w:t>
      </w:r>
      <w:r w:rsidR="00CB5204" w:rsidRPr="00C03034">
        <w:rPr>
          <w:rFonts w:ascii="Arial Rounded MT Bold" w:hAnsi="Arial Rounded MT Bold"/>
          <w:color w:val="117CB2"/>
          <w:sz w:val="48"/>
          <w:szCs w:val="48"/>
        </w:rPr>
        <w:t xml:space="preserve">uide for people with </w:t>
      </w:r>
      <w:r w:rsidR="00833D93">
        <w:rPr>
          <w:rFonts w:ascii="Arial Rounded MT Bold" w:hAnsi="Arial Rounded MT Bold"/>
          <w:color w:val="117CB2"/>
          <w:sz w:val="48"/>
          <w:szCs w:val="48"/>
        </w:rPr>
        <w:t>impairments</w:t>
      </w:r>
      <w:r w:rsidR="00CB5204" w:rsidRPr="00C03034">
        <w:rPr>
          <w:rFonts w:ascii="Arial Rounded MT Bold" w:hAnsi="Arial Rounded MT Bold"/>
          <w:color w:val="117CB2"/>
          <w:sz w:val="48"/>
          <w:szCs w:val="48"/>
        </w:rPr>
        <w:t xml:space="preserve"> or health conditions.</w:t>
      </w: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9F6F91" w:rsidP="00E606C2">
      <w:pPr>
        <w:rPr>
          <w:rFonts w:ascii="Arial Rounded MT Bold" w:hAnsi="Arial Rounded MT Bold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80645</wp:posOffset>
            </wp:positionV>
            <wp:extent cx="4749165" cy="4114800"/>
            <wp:effectExtent l="0" t="0" r="0" b="0"/>
            <wp:wrapNone/>
            <wp:docPr id="144" name="Picture 9" descr="F:\protected\images\images\protecteds\17011\big\Wi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tected\images\images\protecteds\17011\big\Winn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C2" w:rsidRDefault="009F6F91" w:rsidP="00E606C2">
      <w:pPr>
        <w:rPr>
          <w:rFonts w:ascii="Arial Rounded MT Bold" w:hAnsi="Arial Rounded MT Bold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377190</wp:posOffset>
            </wp:positionV>
            <wp:extent cx="4079875" cy="3421380"/>
            <wp:effectExtent l="0" t="0" r="0" b="7620"/>
            <wp:wrapNone/>
            <wp:docPr id="143" name="Picture 10" descr="F:\protected\images\images\protecteds\17395\big\Indiana_St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tected\images\images\protecteds\17395\big\Indiana_Stro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:rsidR="00E606C2" w:rsidRPr="00C03034" w:rsidRDefault="00247AE0" w:rsidP="00833D93">
      <w:pPr>
        <w:spacing w:after="0" w:line="240" w:lineRule="auto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 xml:space="preserve">This guide is from Activity Alliance </w:t>
      </w:r>
      <w:r w:rsidR="00142B1A">
        <w:rPr>
          <w:rFonts w:ascii="Arial Rounded MT Bold" w:hAnsi="Arial Rounded MT Bold"/>
          <w:color w:val="117CB2"/>
          <w:sz w:val="32"/>
          <w:szCs w:val="32"/>
        </w:rPr>
        <w:t xml:space="preserve">and </w:t>
      </w:r>
      <w:r w:rsidR="002E1E7A" w:rsidRPr="00C03034">
        <w:rPr>
          <w:rFonts w:ascii="Arial Rounded MT Bold" w:hAnsi="Arial Rounded MT Bold"/>
          <w:color w:val="117CB2"/>
          <w:sz w:val="32"/>
          <w:szCs w:val="32"/>
        </w:rPr>
        <w:t>Disability Rights UK (DRUK)</w:t>
      </w:r>
      <w:r w:rsidR="00E606C2" w:rsidRPr="00C03034">
        <w:rPr>
          <w:rFonts w:ascii="Arial Rounded MT Bold" w:hAnsi="Arial Rounded MT Bold"/>
          <w:color w:val="117CB2"/>
          <w:sz w:val="32"/>
          <w:szCs w:val="32"/>
        </w:rPr>
        <w:t>.</w:t>
      </w:r>
    </w:p>
    <w:p w:rsidR="00E606C2" w:rsidRPr="00C03034" w:rsidRDefault="009F6F91" w:rsidP="00E606C2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16510</wp:posOffset>
            </wp:positionV>
            <wp:extent cx="1222375" cy="1172845"/>
            <wp:effectExtent l="0" t="0" r="0" b="8255"/>
            <wp:wrapNone/>
            <wp:docPr id="141" name="Picture 141" descr="N:\Marketing and communications\Rebrand\FINAL logos\RGB_ digital\Activity Alliance 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N:\Marketing and communications\Rebrand\FINAL logos\RGB_ digital\Activity Alliance Logo_Strap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187960</wp:posOffset>
                </wp:positionV>
                <wp:extent cx="1971675" cy="990600"/>
                <wp:effectExtent l="0" t="0" r="9525" b="0"/>
                <wp:wrapNone/>
                <wp:docPr id="1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167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3D93" w:rsidRDefault="009F6F91">
                            <w:r w:rsidRPr="001E40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96745" cy="777875"/>
                                  <wp:effectExtent l="0" t="0" r="0" b="0"/>
                                  <wp:docPr id="1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380.15pt;margin-top:14.8pt;width:155.25pt;height:7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833D93" w:rsidRDefault="009F6F91">
                      <w:r w:rsidRPr="001E406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96745" cy="777875"/>
                            <wp:effectExtent l="0" t="0" r="0" b="0"/>
                            <wp:docPr id="1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184150</wp:posOffset>
            </wp:positionV>
            <wp:extent cx="1746885" cy="898525"/>
            <wp:effectExtent l="0" t="0" r="5715" b="0"/>
            <wp:wrapNone/>
            <wp:docPr id="139" name="Picture 3" descr="http://www.compucorp.co.uk/sites/default/files/styles/portfolio_view/public/DRUK_267_87-50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corp.co.uk/sites/default/files/styles/portfolio_view/public/DRUK_267_87-50-1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04" w:rsidRPr="00C03034" w:rsidRDefault="00833D93" w:rsidP="00833D93">
      <w:pPr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t>December</w:t>
      </w:r>
      <w:r w:rsidR="00CB5204" w:rsidRPr="00C03034">
        <w:rPr>
          <w:rFonts w:ascii="Arial Rounded MT Bold" w:hAnsi="Arial Rounded MT Bold"/>
          <w:b/>
          <w:color w:val="117CB2"/>
          <w:sz w:val="32"/>
          <w:szCs w:val="32"/>
        </w:rPr>
        <w:t xml:space="preserve"> 2014</w:t>
      </w:r>
    </w:p>
    <w:p w:rsidR="00CB5204" w:rsidRPr="00C03034" w:rsidRDefault="00CB5204" w:rsidP="00C03034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C03034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Introduction</w:t>
      </w:r>
    </w:p>
    <w:p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895350" cy="1229995"/>
            <wp:effectExtent l="0" t="0" r="0" b="8255"/>
            <wp:wrapNone/>
            <wp:docPr id="138" name="Picture 13" descr="F:\protected\images\images\protecteds\16079\big\Wait_for_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otected\images\images\protecteds\16079\big\Wait_for_e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B5204" w:rsidRPr="00C0303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Most people are not as active as they w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ant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to be and do not exercise regularly.</w:t>
      </w:r>
    </w:p>
    <w:p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231140</wp:posOffset>
            </wp:positionV>
            <wp:extent cx="1226185" cy="1261110"/>
            <wp:effectExtent l="0" t="0" r="0" b="0"/>
            <wp:wrapNone/>
            <wp:docPr id="137" name="Picture 15" descr="F:\protected\images\images\protecteds\22679\big\Every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22679\big\Everyon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Exercising and keeping active </w:t>
      </w:r>
      <w:r w:rsidR="00C03034">
        <w:rPr>
          <w:rFonts w:ascii="Arial Rounded MT Bold" w:hAnsi="Arial Rounded MT Bold"/>
          <w:color w:val="117CB2"/>
          <w:sz w:val="32"/>
          <w:szCs w:val="32"/>
        </w:rPr>
        <w:t>is important.</w:t>
      </w:r>
    </w:p>
    <w:p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B5204" w:rsidRP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 xml:space="preserve">It </w:t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>improves your health and gives you the chance to meet new people.</w:t>
      </w:r>
    </w:p>
    <w:p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137795</wp:posOffset>
            </wp:positionV>
            <wp:extent cx="1083945" cy="1529080"/>
            <wp:effectExtent l="0" t="0" r="1905" b="0"/>
            <wp:wrapNone/>
            <wp:docPr id="136" name="Picture 14" descr="F:\protected\images\images\protecteds\18723\big\He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tected\images\images\protecteds\18723\big\Heart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19A" w:rsidRPr="00C03034" w:rsidRDefault="009F6F91" w:rsidP="00FB619A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482600</wp:posOffset>
                </wp:positionV>
                <wp:extent cx="758825" cy="960120"/>
                <wp:effectExtent l="0" t="0" r="0" b="0"/>
                <wp:wrapNone/>
                <wp:docPr id="1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FB5FA3" w:rsidRDefault="00700536">
                            <w:pPr>
                              <w:rPr>
                                <w:rFonts w:ascii="Arial Black" w:hAnsi="Arial Black"/>
                                <w:color w:val="808080"/>
                                <w:sz w:val="72"/>
                                <w:szCs w:val="72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7.1pt;margin-top:38pt;width:59.75pt;height:75.6pt;z-index:25160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xuQIAAME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" filled="f" stroked="f">
                <v:textbox style="mso-fit-shape-to-text:t">
                  <w:txbxContent>
                    <w:p w:rsidR="00700536" w:rsidRPr="00FB5FA3" w:rsidRDefault="00700536">
                      <w:pPr>
                        <w:rPr>
                          <w:rFonts w:ascii="Arial Black" w:hAnsi="Arial Black"/>
                          <w:color w:val="808080"/>
                          <w:sz w:val="72"/>
                          <w:szCs w:val="72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B619A" w:rsidRPr="00C03034">
        <w:rPr>
          <w:rFonts w:ascii="Arial Rounded MT Bold" w:hAnsi="Arial Rounded MT Bold"/>
          <w:color w:val="117CB2"/>
          <w:sz w:val="32"/>
          <w:szCs w:val="32"/>
        </w:rPr>
        <w:t xml:space="preserve">Having health </w:t>
      </w:r>
      <w:r w:rsidR="00FB619A">
        <w:rPr>
          <w:rFonts w:ascii="Arial Rounded MT Bold" w:hAnsi="Arial Rounded MT Bold"/>
          <w:color w:val="117CB2"/>
          <w:sz w:val="32"/>
          <w:szCs w:val="32"/>
        </w:rPr>
        <w:t>conditions</w:t>
      </w:r>
      <w:r w:rsidR="00FB619A" w:rsidRPr="00C03034">
        <w:rPr>
          <w:rFonts w:ascii="Arial Rounded MT Bold" w:hAnsi="Arial Rounded MT Bold"/>
          <w:color w:val="117CB2"/>
          <w:sz w:val="32"/>
          <w:szCs w:val="32"/>
        </w:rPr>
        <w:t xml:space="preserve"> or </w:t>
      </w:r>
      <w:r w:rsidR="00833D93">
        <w:rPr>
          <w:rFonts w:ascii="Arial Rounded MT Bold" w:hAnsi="Arial Rounded MT Bold"/>
          <w:color w:val="117CB2"/>
          <w:sz w:val="32"/>
          <w:szCs w:val="32"/>
        </w:rPr>
        <w:t xml:space="preserve">disability </w:t>
      </w:r>
      <w:r w:rsidR="00FB619A" w:rsidRPr="00C03034">
        <w:rPr>
          <w:rFonts w:ascii="Arial Rounded MT Bold" w:hAnsi="Arial Rounded MT Bold"/>
          <w:color w:val="117CB2"/>
          <w:sz w:val="32"/>
          <w:szCs w:val="32"/>
        </w:rPr>
        <w:t xml:space="preserve">can make it difficult to get involved in activities and </w:t>
      </w:r>
      <w:r w:rsidR="00FB619A">
        <w:rPr>
          <w:rFonts w:ascii="Arial Rounded MT Bold" w:hAnsi="Arial Rounded MT Bold"/>
          <w:color w:val="117CB2"/>
          <w:sz w:val="32"/>
          <w:szCs w:val="32"/>
        </w:rPr>
        <w:t>exercise.</w:t>
      </w:r>
    </w:p>
    <w:p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B5204" w:rsidRPr="00C03034" w:rsidRDefault="009F6F91" w:rsidP="00FB619A">
      <w:pPr>
        <w:spacing w:after="0"/>
        <w:ind w:right="1842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197485</wp:posOffset>
            </wp:positionV>
            <wp:extent cx="3433445" cy="3436620"/>
            <wp:effectExtent l="0" t="0" r="0" b="0"/>
            <wp:wrapNone/>
            <wp:docPr id="127" name="Picture 18" descr="F:\protected\images\images\protecteds\15715\big\Ide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tected\images\images\protecteds\15715\big\Idea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This guide gives you ideas on what </w:t>
      </w:r>
      <w:r w:rsidR="00FB619A">
        <w:rPr>
          <w:rFonts w:ascii="Arial Rounded MT Bold" w:hAnsi="Arial Rounded MT Bold"/>
          <w:color w:val="117CB2"/>
          <w:sz w:val="32"/>
          <w:szCs w:val="32"/>
        </w:rPr>
        <w:t>you</w:t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 can do to be more active and exercise regularly.</w:t>
      </w:r>
    </w:p>
    <w:p w:rsidR="00CB5204" w:rsidRPr="00C0303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97EEE" w:rsidRDefault="00897EEE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CB5204" w:rsidRDefault="00897EEE" w:rsidP="006A455D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4F2568">
        <w:rPr>
          <w:rFonts w:ascii="Arial Rounded MT Bold" w:hAnsi="Arial Rounded MT Bold"/>
          <w:b/>
          <w:color w:val="117CB2"/>
          <w:sz w:val="44"/>
          <w:szCs w:val="44"/>
        </w:rPr>
        <w:t>In this guide</w:t>
      </w:r>
    </w:p>
    <w:p w:rsidR="005B637C" w:rsidRPr="004F2568" w:rsidRDefault="005B637C" w:rsidP="006A455D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</w:p>
    <w:p w:rsidR="00CB520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A455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65405</wp:posOffset>
            </wp:positionV>
            <wp:extent cx="2103120" cy="2252980"/>
            <wp:effectExtent l="0" t="0" r="0" b="0"/>
            <wp:wrapNone/>
            <wp:docPr id="126" name="Picture 1" descr="F:\protected\images\images\protecteds\18405\big\Li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8405\big\List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04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Why should I be more active?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– Page 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4</w:t>
      </w:r>
    </w:p>
    <w:p w:rsidR="006A455D" w:rsidRPr="004F2568" w:rsidRDefault="006A455D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</w:p>
    <w:p w:rsidR="005A22C9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How do I get more active?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– Page 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6</w:t>
      </w:r>
    </w:p>
    <w:p w:rsidR="006A455D" w:rsidRPr="004F2568" w:rsidRDefault="006A455D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</w:p>
    <w:p w:rsidR="005A22C9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What activities should I do?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– Page </w:t>
      </w:r>
      <w:r w:rsidR="006A455D" w:rsidRPr="004F2568">
        <w:rPr>
          <w:rFonts w:ascii="Arial Rounded MT Bold" w:hAnsi="Arial Rounded MT Bold"/>
          <w:b/>
          <w:color w:val="117CB2"/>
          <w:sz w:val="36"/>
          <w:szCs w:val="36"/>
        </w:rPr>
        <w:t>1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1</w:t>
      </w:r>
    </w:p>
    <w:p w:rsidR="006A455D" w:rsidRPr="004F2568" w:rsidRDefault="006A455D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</w:p>
    <w:p w:rsidR="005A22C9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Where can I find out more?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</w:t>
      </w:r>
      <w:r w:rsidR="006A455D" w:rsidRPr="004F2568">
        <w:rPr>
          <w:rFonts w:ascii="Arial Rounded MT Bold" w:hAnsi="Arial Rounded MT Bold"/>
          <w:b/>
          <w:color w:val="117CB2"/>
          <w:sz w:val="36"/>
          <w:szCs w:val="36"/>
        </w:rPr>
        <w:t>– Page 1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7</w:t>
      </w:r>
    </w:p>
    <w:p w:rsidR="00CB520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A455D" w:rsidRPr="00C03034" w:rsidRDefault="006A455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7E367E" w:rsidRPr="00C03034" w:rsidRDefault="007E367E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 w:rsidRPr="00C03034"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</w:p>
    <w:p w:rsidR="005A22C9" w:rsidRPr="00897EEE" w:rsidRDefault="005A22C9" w:rsidP="00897EEE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897EEE">
        <w:rPr>
          <w:rFonts w:ascii="Arial Rounded MT Bold" w:hAnsi="Arial Rounded MT Bold"/>
          <w:b/>
          <w:color w:val="117CB2"/>
          <w:sz w:val="44"/>
          <w:szCs w:val="44"/>
        </w:rPr>
        <w:t>Why should I be more active?</w:t>
      </w:r>
    </w:p>
    <w:p w:rsidR="00897EEE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78740</wp:posOffset>
            </wp:positionV>
            <wp:extent cx="921385" cy="1159510"/>
            <wp:effectExtent l="0" t="0" r="0" b="2540"/>
            <wp:wrapNone/>
            <wp:docPr id="125" name="Picture 23" descr="F:\protected\images\images\protecteds\20711\big\Laugh_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rotected\images\images\protecteds\20711\big\Laugh_At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EEE" w:rsidRPr="00C03034" w:rsidRDefault="00897EEE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5A22C9" w:rsidRDefault="005A22C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Being active is good for your health and well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-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>being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physically and mentally. </w:t>
      </w:r>
    </w:p>
    <w:p w:rsidR="00897EE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144145</wp:posOffset>
            </wp:positionV>
            <wp:extent cx="1620520" cy="1639570"/>
            <wp:effectExtent l="0" t="0" r="0" b="0"/>
            <wp:wrapNone/>
            <wp:docPr id="124" name="Picture 22" descr="F:\protected\images\images\protecteds\17543\big\Weights_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rotected\images\images\protecteds\17543\big\Weights_Machin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EEE" w:rsidRPr="00C03034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Having a health</w:t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 xml:space="preserve"> condition or impairment may affect what you can do but you can still try. </w:t>
      </w:r>
    </w:p>
    <w:p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A22C9" w:rsidRPr="00C03034" w:rsidRDefault="005A22C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Being active will make a fitter, healthier you!</w:t>
      </w:r>
    </w:p>
    <w:p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C1DB6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29845</wp:posOffset>
            </wp:positionV>
            <wp:extent cx="1318260" cy="914400"/>
            <wp:effectExtent l="0" t="0" r="0" b="0"/>
            <wp:wrapNone/>
            <wp:docPr id="123" name="Picture 21" descr="F:\protected\images\images\protecteds\22041\big\Frien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rotected\images\images\protecteds\22041\big\Friends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DB6" w:rsidRPr="00C03034" w:rsidRDefault="00CC1DB6" w:rsidP="00CC1DB6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also helps you meet people and make new friends.</w:t>
      </w:r>
      <w:r w:rsidR="00C406DD" w:rsidRPr="00C40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DB6" w:rsidRDefault="00CC1DB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A22C9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104140</wp:posOffset>
            </wp:positionV>
            <wp:extent cx="1163320" cy="1645920"/>
            <wp:effectExtent l="0" t="0" r="0" b="0"/>
            <wp:wrapNone/>
            <wp:docPr id="122" name="Picture 14" descr="F:\protected\images\images\protecteds\18723\big\He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tected\images\images\protecteds\18723\big\Heart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>People who exercise regularly will enjoy the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se</w:t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 xml:space="preserve"> health benefits:</w:t>
      </w:r>
    </w:p>
    <w:p w:rsidR="005A22C9" w:rsidRPr="00C03034" w:rsidRDefault="005A22C9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lower risk of early death</w:t>
      </w:r>
    </w:p>
    <w:p w:rsidR="005A22C9" w:rsidRPr="00C03034" w:rsidRDefault="009F6F91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80645</wp:posOffset>
                </wp:positionV>
                <wp:extent cx="758825" cy="1093470"/>
                <wp:effectExtent l="0" t="0" r="0" b="0"/>
                <wp:wrapNone/>
                <wp:docPr id="1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CC1DB6" w:rsidRDefault="00700536" w:rsidP="00C406DD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6pt;margin-top:6.35pt;width:59.75pt;height:86.1pt;z-index:25160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" filled="f" stroked="f">
                <v:textbox style="mso-fit-shape-to-text:t">
                  <w:txbxContent>
                    <w:p w:rsidR="00700536" w:rsidRPr="00CC1DB6" w:rsidRDefault="00700536" w:rsidP="00C406DD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>lower risk of heart disease and strokes</w:t>
      </w:r>
    </w:p>
    <w:p w:rsidR="005A22C9" w:rsidRPr="00C03034" w:rsidRDefault="007E367E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lower risk of type 2 diabetes</w:t>
      </w:r>
    </w:p>
    <w:p w:rsidR="007E367E" w:rsidRPr="00C03034" w:rsidRDefault="009F6F91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251460</wp:posOffset>
            </wp:positionV>
            <wp:extent cx="1352550" cy="1482090"/>
            <wp:effectExtent l="0" t="0" r="0" b="3810"/>
            <wp:wrapNone/>
            <wp:docPr id="120" name="Picture 25" descr="F:\protected\images\images\protecteds\18769\big\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rotected\images\images\protecteds\18769\big\Stres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lower risk of colon cancer</w:t>
      </w:r>
    </w:p>
    <w:p w:rsidR="007E367E" w:rsidRPr="00C03034" w:rsidRDefault="007E367E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lower risk of depression</w:t>
      </w:r>
    </w:p>
    <w:p w:rsidR="007E367E" w:rsidRPr="00C03034" w:rsidRDefault="009F6F91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248285</wp:posOffset>
                </wp:positionV>
                <wp:extent cx="758825" cy="1256030"/>
                <wp:effectExtent l="0" t="0" r="0" b="1270"/>
                <wp:wrapNone/>
                <wp:docPr id="1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C406DD" w:rsidRDefault="00700536" w:rsidP="00C406DD">
                            <w:pPr>
                              <w:rPr>
                                <w:color w:val="FF0000"/>
                                <w:sz w:val="128"/>
                                <w:szCs w:val="128"/>
                              </w:rPr>
                            </w:pPr>
                            <w:r w:rsidRPr="00C406DD">
                              <w:rPr>
                                <w:rFonts w:ascii="Arial Black" w:hAnsi="Arial Black"/>
                                <w:color w:val="FF0000"/>
                                <w:sz w:val="128"/>
                                <w:szCs w:val="128"/>
                              </w:rPr>
                              <w:sym w:font="Wingdings" w:char="F0F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2.9pt;margin-top:19.55pt;width:59.75pt;height:98.9pt;z-index:25161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" filled="f" stroked="f">
                <v:textbox style="mso-fit-shape-to-text:t">
                  <w:txbxContent>
                    <w:p w:rsidR="00700536" w:rsidRPr="00C406DD" w:rsidRDefault="00700536" w:rsidP="00C406DD">
                      <w:pPr>
                        <w:rPr>
                          <w:color w:val="FF0000"/>
                          <w:sz w:val="128"/>
                          <w:szCs w:val="128"/>
                        </w:rPr>
                      </w:pPr>
                      <w:r w:rsidRPr="00C406DD">
                        <w:rPr>
                          <w:rFonts w:ascii="Arial Black" w:hAnsi="Arial Black"/>
                          <w:color w:val="FF0000"/>
                          <w:sz w:val="128"/>
                          <w:szCs w:val="128"/>
                        </w:rPr>
                        <w:sym w:font="Wingdings" w:char="F0FB"/>
                      </w:r>
                    </w:p>
                  </w:txbxContent>
                </v:textbox>
              </v:shape>
            </w:pict>
          </mc:Fallback>
        </mc:AlternateConten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lower risk of dementia</w:t>
      </w:r>
    </w:p>
    <w:p w:rsidR="00CC1DB6" w:rsidRDefault="00CC1DB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06DD" w:rsidRDefault="00C406DD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7E367E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71120</wp:posOffset>
                </wp:positionV>
                <wp:extent cx="758825" cy="1093470"/>
                <wp:effectExtent l="0" t="0" r="0" b="0"/>
                <wp:wrapNone/>
                <wp:docPr id="1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CC1DB6" w:rsidRDefault="00700536" w:rsidP="002D7BB4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41.65pt;margin-top:5.6pt;width:59.75pt;height:86.1pt;z-index:25161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H1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" filled="f" stroked="f">
                <v:textbox style="mso-fit-shape-to-text:t">
                  <w:txbxContent>
                    <w:p w:rsidR="00700536" w:rsidRPr="00CC1DB6" w:rsidRDefault="00700536" w:rsidP="002D7BB4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-307340</wp:posOffset>
            </wp:positionV>
            <wp:extent cx="974090" cy="848360"/>
            <wp:effectExtent l="0" t="0" r="0" b="8890"/>
            <wp:wrapNone/>
            <wp:docPr id="117" name="Picture 19" descr="F:\protected\images\images\protecteds\21155\big\B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rotected\images\images\protecteds\21155\big\Brai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 xml:space="preserve">It also improves </w:t>
      </w:r>
      <w:r w:rsidR="002D7BB4">
        <w:rPr>
          <w:rFonts w:ascii="Arial Rounded MT Bold" w:hAnsi="Arial Rounded MT Bold"/>
          <w:color w:val="117CB2"/>
          <w:sz w:val="32"/>
          <w:szCs w:val="32"/>
        </w:rPr>
        <w:t>your memory and brain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, reduces stress and helps you sleep.</w:t>
      </w:r>
    </w:p>
    <w:p w:rsidR="00CC1DB6" w:rsidRDefault="00CC1DB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A455D" w:rsidRDefault="006A455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A455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64770</wp:posOffset>
            </wp:positionV>
            <wp:extent cx="1459230" cy="1551305"/>
            <wp:effectExtent l="0" t="0" r="7620" b="0"/>
            <wp:wrapNone/>
            <wp:docPr id="116" name="Picture 27" descr="F:\protected\images\images\protecteds\16243\big\A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tected\images\images\protecteds\16243\big\Agre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7E367E" w:rsidRDefault="007E36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Experts say it is best to exercise with </w:t>
      </w:r>
      <w:r w:rsidR="00307D7B">
        <w:rPr>
          <w:rFonts w:ascii="Arial Rounded MT Bold" w:hAnsi="Arial Rounded MT Bold"/>
          <w:color w:val="117CB2"/>
          <w:sz w:val="32"/>
          <w:szCs w:val="32"/>
        </w:rPr>
        <w:t>friends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or in a group and to exercise outside if possible.</w:t>
      </w: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139700</wp:posOffset>
            </wp:positionV>
            <wp:extent cx="1683385" cy="1450340"/>
            <wp:effectExtent l="0" t="0" r="0" b="0"/>
            <wp:wrapNone/>
            <wp:docPr id="115" name="Picture 9" descr="F:\protected\images\images\protecteds\17011\big\Wi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tected\images\images\protecteds\17011\big\Winner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7B" w:rsidRPr="00C03034" w:rsidRDefault="00307D7B" w:rsidP="00307D7B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Exercise should be fun, even if it is hard at first!</w:t>
      </w: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7E367E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It 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may tire you out in the short term but over time it will give you more energy.</w:t>
      </w: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136525</wp:posOffset>
            </wp:positionV>
            <wp:extent cx="1604645" cy="1860550"/>
            <wp:effectExtent l="0" t="0" r="0" b="6350"/>
            <wp:wrapNone/>
            <wp:docPr id="11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07D7B" w:rsidRPr="00C03034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9B126B" w:rsidRPr="00C03034" w:rsidRDefault="007E36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Your GP</w:t>
      </w:r>
      <w:r w:rsidR="00307D7B">
        <w:rPr>
          <w:rFonts w:ascii="Arial Rounded MT Bold" w:hAnsi="Arial Rounded MT Bold"/>
          <w:color w:val="117CB2"/>
          <w:sz w:val="32"/>
          <w:szCs w:val="32"/>
        </w:rPr>
        <w:t xml:space="preserve"> can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help you find a local exercise or activity group.</w:t>
      </w:r>
    </w:p>
    <w:p w:rsidR="009B126B" w:rsidRPr="00C03034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9B126B" w:rsidRPr="00176045" w:rsidRDefault="009B126B" w:rsidP="00176045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176045">
        <w:rPr>
          <w:rFonts w:ascii="Arial Rounded MT Bold" w:hAnsi="Arial Rounded MT Bold"/>
          <w:b/>
          <w:color w:val="117CB2"/>
          <w:sz w:val="44"/>
          <w:szCs w:val="44"/>
        </w:rPr>
        <w:t>How do I get more active?</w:t>
      </w:r>
    </w:p>
    <w:p w:rsidR="00E4708A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76045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25400</wp:posOffset>
            </wp:positionV>
            <wp:extent cx="958215" cy="835660"/>
            <wp:effectExtent l="0" t="0" r="0" b="2540"/>
            <wp:wrapNone/>
            <wp:docPr id="113" name="Picture 30" descr="F:\protected\images\images\protecteds\15593\big\Ru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rotected\images\images\protecteds\15593\big\Run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67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180340</wp:posOffset>
                </wp:positionV>
                <wp:extent cx="441325" cy="551815"/>
                <wp:effectExtent l="19050" t="19050" r="73025" b="38735"/>
                <wp:wrapNone/>
                <wp:docPr id="131" name="Ar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325" cy="5518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C520" id="Arc 13" o:spid="_x0000_s1026" style="position:absolute;margin-left:39.8pt;margin-top:14.2pt;width:34.75pt;height:43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" path="m-1,nfc11929,,21600,9670,21600,21600em-1,nsc11929,,21600,9670,21600,21600l,21600,-1,xe" filled="f" strokecolor="#7f7f7f" strokeweight="3pt">
                <v:stroke endarrow="block"/>
                <v:path arrowok="t" o:extrusionok="f" o:connecttype="custom" o:connectlocs="0,0;441325,551815;0,551815" o:connectangles="0,0,0"/>
              </v:shape>
            </w:pict>
          </mc:Fallback>
        </mc:AlternateConten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If you haven’t exercised </w:t>
      </w:r>
      <w:r w:rsidR="00B3128A">
        <w:rPr>
          <w:rFonts w:ascii="Arial Rounded MT Bold" w:hAnsi="Arial Rounded MT Bold"/>
          <w:color w:val="117CB2"/>
          <w:sz w:val="32"/>
          <w:szCs w:val="32"/>
        </w:rPr>
        <w:t>recently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 then start with small exercises and slowly build up.</w:t>
      </w:r>
    </w:p>
    <w:p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76045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31115</wp:posOffset>
            </wp:positionV>
            <wp:extent cx="861695" cy="1119505"/>
            <wp:effectExtent l="0" t="0" r="0" b="4445"/>
            <wp:wrapNone/>
            <wp:docPr id="111" name="Picture 31" descr="F:\protected\images\images\protecteds\18883\big\L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rotected\images\images\protecteds\18883\big\Lea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26B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Remember one simple rule</w:t>
      </w:r>
      <w:r w:rsidR="00176045">
        <w:rPr>
          <w:rFonts w:ascii="Arial Rounded MT Bold" w:hAnsi="Arial Rounded MT Bold"/>
          <w:color w:val="117CB2"/>
          <w:sz w:val="32"/>
          <w:szCs w:val="32"/>
        </w:rPr>
        <w:t>: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Don’t do more now than you’ll be able to do tomorrow</w:t>
      </w:r>
      <w:r w:rsidR="00176045">
        <w:rPr>
          <w:rFonts w:ascii="Arial Rounded MT Bold" w:hAnsi="Arial Rounded MT Bold"/>
          <w:color w:val="117CB2"/>
          <w:sz w:val="32"/>
          <w:szCs w:val="32"/>
        </w:rPr>
        <w:t>.</w:t>
      </w:r>
    </w:p>
    <w:p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76045" w:rsidRPr="00C03034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9B126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283845</wp:posOffset>
            </wp:positionV>
            <wp:extent cx="1140460" cy="1388110"/>
            <wp:effectExtent l="0" t="0" r="2540" b="2540"/>
            <wp:wrapNone/>
            <wp:docPr id="110" name="Picture 32" descr="F:\protected\images\images\protecteds\18489\big\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rotected\images\images\protecteds\18489\big\No-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If you experience any pain or </w:t>
      </w:r>
      <w:r w:rsidR="00B3128A">
        <w:rPr>
          <w:rFonts w:ascii="Arial Rounded MT Bold" w:hAnsi="Arial Rounded MT Bold"/>
          <w:color w:val="117CB2"/>
          <w:sz w:val="32"/>
          <w:szCs w:val="32"/>
        </w:rPr>
        <w:t xml:space="preserve">get 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>dizz</w:t>
      </w:r>
      <w:r w:rsidR="00B3128A">
        <w:rPr>
          <w:rFonts w:ascii="Arial Rounded MT Bold" w:hAnsi="Arial Rounded MT Bold"/>
          <w:color w:val="117CB2"/>
          <w:sz w:val="32"/>
          <w:szCs w:val="32"/>
        </w:rPr>
        <w:t>y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 then </w:t>
      </w:r>
      <w:r w:rsidR="009B126B" w:rsidRPr="001968F1">
        <w:rPr>
          <w:rFonts w:ascii="Arial Rounded MT Bold" w:hAnsi="Arial Rounded MT Bold"/>
          <w:b/>
          <w:color w:val="117CB2"/>
          <w:sz w:val="32"/>
          <w:szCs w:val="32"/>
        </w:rPr>
        <w:t>stop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 and see a doctor.</w:t>
      </w:r>
    </w:p>
    <w:p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76045" w:rsidRPr="00C03034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76045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When exercising you should feel a burning sensation in your muscles but not pain. </w:t>
      </w:r>
    </w:p>
    <w:p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9B126B" w:rsidRPr="00C03034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If something hurts then </w:t>
      </w:r>
      <w:r w:rsidRPr="001968F1">
        <w:rPr>
          <w:rFonts w:ascii="Arial Rounded MT Bold" w:hAnsi="Arial Rounded MT Bold"/>
          <w:b/>
          <w:color w:val="117CB2"/>
          <w:sz w:val="32"/>
          <w:szCs w:val="32"/>
        </w:rPr>
        <w:t>stop doing it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! </w:t>
      </w:r>
    </w:p>
    <w:p w:rsidR="00176045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132080</wp:posOffset>
            </wp:positionV>
            <wp:extent cx="1683385" cy="1686560"/>
            <wp:effectExtent l="0" t="0" r="0" b="8890"/>
            <wp:wrapNone/>
            <wp:docPr id="10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211455</wp:posOffset>
            </wp:positionV>
            <wp:extent cx="706120" cy="819785"/>
            <wp:effectExtent l="0" t="0" r="0" b="0"/>
            <wp:wrapNone/>
            <wp:docPr id="10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9B126B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 </w:t>
      </w:r>
      <w:r w:rsidR="0005407E">
        <w:rPr>
          <w:rFonts w:ascii="Arial Rounded MT Bold" w:hAnsi="Arial Rounded MT Bold"/>
          <w:color w:val="117CB2"/>
          <w:sz w:val="32"/>
          <w:szCs w:val="32"/>
        </w:rPr>
        <w:t>should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also check with your </w:t>
      </w:r>
      <w:r w:rsidR="0005407E">
        <w:rPr>
          <w:rFonts w:ascii="Arial Rounded MT Bold" w:hAnsi="Arial Rounded MT Bold"/>
          <w:color w:val="117CB2"/>
          <w:sz w:val="32"/>
          <w:szCs w:val="32"/>
        </w:rPr>
        <w:t xml:space="preserve">doctor 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>if there are any activities he</w:t>
      </w:r>
      <w:r w:rsidR="00833D93">
        <w:rPr>
          <w:rFonts w:ascii="Arial Rounded MT Bold" w:hAnsi="Arial Rounded MT Bold"/>
          <w:color w:val="117CB2"/>
          <w:sz w:val="32"/>
          <w:szCs w:val="32"/>
        </w:rPr>
        <w:t xml:space="preserve"> or she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thinks </w:t>
      </w:r>
      <w:r w:rsidR="0005407E">
        <w:rPr>
          <w:rFonts w:ascii="Arial Rounded MT Bold" w:hAnsi="Arial Rounded MT Bold"/>
          <w:color w:val="117CB2"/>
          <w:sz w:val="32"/>
          <w:szCs w:val="32"/>
        </w:rPr>
        <w:t>might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be unsafe.</w:t>
      </w:r>
    </w:p>
    <w:p w:rsidR="00176045" w:rsidRPr="00C03034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968F1" w:rsidRDefault="001968F1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312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1270</wp:posOffset>
            </wp:positionV>
            <wp:extent cx="1295400" cy="727710"/>
            <wp:effectExtent l="95250" t="190500" r="95250" b="205740"/>
            <wp:wrapNone/>
            <wp:docPr id="107" name="Picture 35" descr="F:\protected\images\images\protecteds\19803\big\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rotected\images\images\protecteds\19803\big\Bicycl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22134">
                      <a:off x="0" y="0"/>
                      <a:ext cx="12954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Choose an exercise or activity you enjoy and that gets your heart going a little. </w:t>
      </w:r>
    </w:p>
    <w:p w:rsidR="00B312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43180</wp:posOffset>
                </wp:positionV>
                <wp:extent cx="758825" cy="1371600"/>
                <wp:effectExtent l="0" t="0" r="0" b="0"/>
                <wp:wrapNone/>
                <wp:docPr id="1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FB5FA3" w:rsidRDefault="00700536" w:rsidP="00BD1A43">
                            <w:pPr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18.25pt;margin-top:3.4pt;width:59.75pt;height:108pt;z-index:25162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hluwIAAMM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" filled="f" stroked="f">
                <v:textbox style="mso-fit-shape-to-text:t">
                  <w:txbxContent>
                    <w:p w:rsidR="00700536" w:rsidRPr="00FB5FA3" w:rsidRDefault="00700536" w:rsidP="00BD1A43">
                      <w:pPr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9B126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239395</wp:posOffset>
            </wp:positionV>
            <wp:extent cx="1025525" cy="795020"/>
            <wp:effectExtent l="57150" t="76200" r="60325" b="62230"/>
            <wp:wrapNone/>
            <wp:docPr id="105" name="Picture 34" descr="F:\protected\images\images\protecteds\20839\big\Dance_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rotected\images\images\protecteds\20839\big\Dance_Togethe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1"/>
                    <a:stretch>
                      <a:fillRect/>
                    </a:stretch>
                  </pic:blipFill>
                  <pic:spPr bwMode="auto">
                    <a:xfrm rot="-433782">
                      <a:off x="0" y="0"/>
                      <a:ext cx="102552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>Each day do a little more of it.</w:t>
      </w:r>
    </w:p>
    <w:p w:rsidR="00BD1A43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42545</wp:posOffset>
            </wp:positionV>
            <wp:extent cx="713105" cy="779145"/>
            <wp:effectExtent l="57150" t="57150" r="48895" b="59055"/>
            <wp:wrapNone/>
            <wp:docPr id="104" name="Picture 36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695">
                      <a:off x="0" y="0"/>
                      <a:ext cx="7131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28A" w:rsidRPr="00C03034" w:rsidRDefault="00B312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9B126B" w:rsidRPr="00C03034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does not have to be sport, it could be walking, dancing, riding a bike or a horse for example</w:t>
      </w:r>
      <w:r w:rsidR="00183E82" w:rsidRPr="00C03034">
        <w:rPr>
          <w:rFonts w:ascii="Arial Rounded MT Bold" w:hAnsi="Arial Rounded MT Bold"/>
          <w:color w:val="117CB2"/>
          <w:sz w:val="32"/>
          <w:szCs w:val="32"/>
        </w:rPr>
        <w:t>.</w:t>
      </w:r>
    </w:p>
    <w:p w:rsidR="00E4708A" w:rsidRPr="00C03034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312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257810</wp:posOffset>
            </wp:positionV>
            <wp:extent cx="721995" cy="835660"/>
            <wp:effectExtent l="0" t="0" r="1905" b="2540"/>
            <wp:wrapNone/>
            <wp:docPr id="10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D1A43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125095</wp:posOffset>
            </wp:positionV>
            <wp:extent cx="630555" cy="875665"/>
            <wp:effectExtent l="0" t="0" r="0" b="635"/>
            <wp:wrapNone/>
            <wp:docPr id="102" name="Picture 45" descr="F:\protected\images\images\protecteds\15893\big\Not_Talk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rotected\images\images\protecteds\15893\big\Not_Talking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83E82" w:rsidRDefault="00183E8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feel that you are being excluded because of your disability the law may be able to help you.</w:t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D1A43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256540</wp:posOffset>
            </wp:positionV>
            <wp:extent cx="700405" cy="867410"/>
            <wp:effectExtent l="0" t="0" r="4445" b="8890"/>
            <wp:wrapNone/>
            <wp:docPr id="101" name="Picture 38" descr="F:\protected\images\images\protecteds\16803\big\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rotected\images\images\protecteds\16803\big\La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E82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595630</wp:posOffset>
                </wp:positionV>
                <wp:extent cx="758825" cy="1093470"/>
                <wp:effectExtent l="0" t="0" r="0" b="0"/>
                <wp:wrapNone/>
                <wp:docPr id="1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CC1DB6" w:rsidRDefault="00700536" w:rsidP="0005407E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9.55pt;margin-top:46.9pt;width:59.75pt;height:86.1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" filled="f" stroked="f">
                <v:textbox style="mso-fit-shape-to-text:t">
                  <w:txbxContent>
                    <w:p w:rsidR="00700536" w:rsidRPr="00CC1DB6" w:rsidRDefault="00700536" w:rsidP="0005407E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443230</wp:posOffset>
            </wp:positionV>
            <wp:extent cx="544195" cy="551180"/>
            <wp:effectExtent l="0" t="0" r="8255" b="1270"/>
            <wp:wrapNone/>
            <wp:docPr id="99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82" w:rsidRPr="00C03034">
        <w:rPr>
          <w:rFonts w:ascii="Arial Rounded MT Bold" w:hAnsi="Arial Rounded MT Bold"/>
          <w:color w:val="117CB2"/>
          <w:sz w:val="32"/>
          <w:szCs w:val="32"/>
        </w:rPr>
        <w:t xml:space="preserve">Most sports centres, clubs, rinks and venues must make reasonable adjustments 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for their </w:t>
      </w:r>
      <w:r w:rsidR="00183E82" w:rsidRPr="00C03034">
        <w:rPr>
          <w:rFonts w:ascii="Arial Rounded MT Bold" w:hAnsi="Arial Rounded MT Bold"/>
          <w:color w:val="117CB2"/>
          <w:sz w:val="32"/>
          <w:szCs w:val="32"/>
        </w:rPr>
        <w:t>disabled customers.</w:t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05407E" w:rsidRDefault="000540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05407E" w:rsidRPr="00C03034" w:rsidRDefault="009F6F91" w:rsidP="0005407E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338455</wp:posOffset>
            </wp:positionV>
            <wp:extent cx="1108710" cy="882650"/>
            <wp:effectExtent l="0" t="0" r="0" b="0"/>
            <wp:wrapNone/>
            <wp:docPr id="9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07E" w:rsidRPr="00C03034">
        <w:rPr>
          <w:rFonts w:ascii="Arial Rounded MT Bold" w:hAnsi="Arial Rounded MT Bold"/>
          <w:color w:val="117CB2"/>
          <w:sz w:val="32"/>
          <w:szCs w:val="32"/>
        </w:rPr>
        <w:t>Most places are happy to make adjustments for you.</w:t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05407E" w:rsidRDefault="000540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4708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27305</wp:posOffset>
            </wp:positionV>
            <wp:extent cx="1415415" cy="961390"/>
            <wp:effectExtent l="0" t="0" r="0" b="0"/>
            <wp:wrapNone/>
            <wp:docPr id="97" name="Picture 41" descr="F:\protected\images\images\protecteds\18609\big\Dont_know_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rotected\images\images\protecteds\18609\big\Dont_know_man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>You know what you need better than anyone else so don’t be afraid to ask!</w:t>
      </w: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4708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-278765</wp:posOffset>
                </wp:positionV>
                <wp:extent cx="758825" cy="1371600"/>
                <wp:effectExtent l="0" t="0" r="0" b="0"/>
                <wp:wrapNone/>
                <wp:docPr id="1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FB5FA3" w:rsidRDefault="00700536" w:rsidP="0086008E">
                            <w:pPr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38.9pt;margin-top:-21.95pt;width:59.75pt;height:108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" filled="f" stroked="f">
                <v:textbox style="mso-fit-shape-to-text:t">
                  <w:txbxContent>
                    <w:p w:rsidR="00700536" w:rsidRPr="00FB5FA3" w:rsidRDefault="00700536" w:rsidP="0086008E">
                      <w:pPr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219710</wp:posOffset>
            </wp:positionV>
            <wp:extent cx="986790" cy="1402715"/>
            <wp:effectExtent l="0" t="0" r="3810" b="6985"/>
            <wp:wrapNone/>
            <wp:docPr id="95" name="Picture 50" descr="F:\protected\images\images\protecteds\14983\big\Finla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protected\images\images\protecteds\14983\big\Finlay-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A43" w:rsidRDefault="00BD1A43">
      <w:pPr>
        <w:rPr>
          <w:rFonts w:ascii="Arial Rounded MT Bold" w:hAnsi="Arial Rounded MT Bold"/>
          <w:color w:val="117CB2"/>
          <w:sz w:val="32"/>
          <w:szCs w:val="32"/>
        </w:rPr>
      </w:pPr>
    </w:p>
    <w:p w:rsidR="00E4708A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Sometimes we stop ourselves from being more active.</w:t>
      </w: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6008E" w:rsidRPr="00C03034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470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207645</wp:posOffset>
            </wp:positionV>
            <wp:extent cx="548005" cy="582930"/>
            <wp:effectExtent l="0" t="0" r="4445" b="7620"/>
            <wp:wrapNone/>
            <wp:docPr id="94" name="Picture 54" descr="F:\protected\images\images\protecteds\20893\big\Thumb_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protected\images\images\protecteds\20893\big\Thumb_Dow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3175</wp:posOffset>
            </wp:positionV>
            <wp:extent cx="1604645" cy="1245235"/>
            <wp:effectExtent l="0" t="0" r="0" b="0"/>
            <wp:wrapNone/>
            <wp:docPr id="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C6">
        <w:rPr>
          <w:rFonts w:ascii="Arial Rounded MT Bold" w:hAnsi="Arial Rounded MT Bold"/>
          <w:color w:val="117CB2"/>
          <w:sz w:val="32"/>
          <w:szCs w:val="32"/>
        </w:rPr>
        <w:t>F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or example: </w:t>
      </w:r>
    </w:p>
    <w:p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don’t like exercise</w:t>
      </w:r>
    </w:p>
    <w:p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don’t like getting sweaty</w:t>
      </w:r>
    </w:p>
    <w:p w:rsidR="00E4708A" w:rsidRPr="00C03034" w:rsidRDefault="009F6F91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273685</wp:posOffset>
            </wp:positionV>
            <wp:extent cx="1127125" cy="1544955"/>
            <wp:effectExtent l="0" t="0" r="0" b="0"/>
            <wp:wrapNone/>
            <wp:docPr id="92" name="Picture 51" descr="F:\protected\images\images\protecteds\15907\big\Finla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protected\images\images\protecteds\15907\big\Finlay-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>You might look silly</w:t>
      </w:r>
    </w:p>
    <w:p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You’re too busy</w:t>
      </w:r>
    </w:p>
    <w:p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Your condition or impairment stops </w:t>
      </w:r>
      <w:r w:rsidR="00D66AC6">
        <w:rPr>
          <w:rFonts w:ascii="Arial Rounded MT Bold" w:hAnsi="Arial Rounded MT Bold"/>
          <w:color w:val="117CB2"/>
          <w:sz w:val="32"/>
          <w:szCs w:val="32"/>
        </w:rPr>
        <w:t>you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exercising</w:t>
      </w: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707B" w:rsidRDefault="00C570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66AC6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211455</wp:posOffset>
            </wp:positionV>
            <wp:extent cx="1240790" cy="1102995"/>
            <wp:effectExtent l="0" t="0" r="0" b="1905"/>
            <wp:wrapNone/>
            <wp:docPr id="91" name="Picture 53" descr="F:\protected\images\images\protecteds\18743\big\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protected\images\images\protecteds\18743\big\Activitie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4708A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There is always some form of activity or exercise you can do.</w:t>
      </w:r>
    </w:p>
    <w:p w:rsidR="0086008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59690</wp:posOffset>
            </wp:positionV>
            <wp:extent cx="958215" cy="1213485"/>
            <wp:effectExtent l="0" t="0" r="0" b="5715"/>
            <wp:wrapNone/>
            <wp:docPr id="90" name="Picture 52" descr="F:\protected\images\images\protecteds\20729\big\Finla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protected\images\images\protecteds\20729\big\Finlay-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AC6" w:rsidRPr="00C03034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4708A" w:rsidRPr="00C03034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could be something you already do or you could try something new.</w:t>
      </w: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707B" w:rsidRDefault="00C5707B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64744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-523875</wp:posOffset>
            </wp:positionV>
            <wp:extent cx="1459230" cy="1462405"/>
            <wp:effectExtent l="0" t="0" r="7620" b="4445"/>
            <wp:wrapNone/>
            <wp:docPr id="89" name="Picture 18" descr="F:\protected\images\images\protecteds\15715\big\Ide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tected\images\images\protecteds\15715\big\Idea-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08A" w:rsidRPr="00C03034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If you want to try something new you could make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 your own adjustments, for example:</w:t>
      </w: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7733D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68580</wp:posOffset>
            </wp:positionV>
            <wp:extent cx="1082675" cy="711835"/>
            <wp:effectExtent l="0" t="0" r="3175" b="0"/>
            <wp:wrapNone/>
            <wp:docPr id="88" name="Picture 1" descr="F:\protected\images\images\protecteds\17287\big\Swimming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7287\big\Swimming_Pool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08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105410</wp:posOffset>
            </wp:positionV>
            <wp:extent cx="1075055" cy="668655"/>
            <wp:effectExtent l="38100" t="152400" r="10795" b="131445"/>
            <wp:wrapNone/>
            <wp:docPr id="87" name="Picture 2" descr="F:\protected\images\images\protecteds\21519\big\Armb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tected\images\images\protecteds\21519\big\Armbands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30711">
                      <a:off x="0" y="0"/>
                      <a:ext cx="10750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If you </w:t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 xml:space="preserve">enjoy the pool but 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cannot swim you could try going with arm bands or a rubber ring.  </w:t>
      </w:r>
    </w:p>
    <w:p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7733D9" w:rsidRDefault="007733D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4744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110490</wp:posOffset>
            </wp:positionV>
            <wp:extent cx="1359535" cy="941705"/>
            <wp:effectExtent l="0" t="0" r="0" b="0"/>
            <wp:wrapNone/>
            <wp:docPr id="86" name="Picture 3" descr="F:\protected\images\images\protecteds\20839\big\Dance_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tected\images\images\protecteds\20839\big\Dance_Together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E82" w:rsidRPr="00C03034" w:rsidRDefault="0044324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If you like to dance but are embarrassed in the class, 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>try dancing at home.</w:t>
      </w:r>
    </w:p>
    <w:p w:rsidR="00183E82" w:rsidRDefault="00183E8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4744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125730</wp:posOffset>
            </wp:positionV>
            <wp:extent cx="882015" cy="1323975"/>
            <wp:effectExtent l="0" t="0" r="0" b="9525"/>
            <wp:wrapNone/>
            <wp:docPr id="85" name="Picture 4" descr="F:\protected\images\images\protecteds\16111\big\Michel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otected\images\images\protecteds\16111\big\Michelle-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24E" w:rsidRPr="00C03034" w:rsidRDefault="0044324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use a wheelchair you might think your options are limited.</w:t>
      </w:r>
    </w:p>
    <w:p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44324E" w:rsidRPr="00C03034" w:rsidRDefault="0044324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However, this is not the case. </w:t>
      </w:r>
    </w:p>
    <w:p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44324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260985</wp:posOffset>
                </wp:positionV>
                <wp:extent cx="758825" cy="1256030"/>
                <wp:effectExtent l="0" t="0" r="0" b="1270"/>
                <wp:wrapNone/>
                <wp:docPr id="8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C406DD" w:rsidRDefault="00700536" w:rsidP="006E5EB5">
                            <w:pPr>
                              <w:rPr>
                                <w:color w:val="FF0000"/>
                                <w:sz w:val="128"/>
                                <w:szCs w:val="128"/>
                              </w:rPr>
                            </w:pPr>
                            <w:r w:rsidRPr="00C406DD">
                              <w:rPr>
                                <w:rFonts w:ascii="Arial Black" w:hAnsi="Arial Black"/>
                                <w:color w:val="FF0000"/>
                                <w:sz w:val="128"/>
                                <w:szCs w:val="128"/>
                              </w:rPr>
                              <w:sym w:font="Wingdings" w:char="F0F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-1.75pt;margin-top:20.55pt;width:59.75pt;height:98.9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e7ug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" filled="f" stroked="f">
                <v:textbox style="mso-fit-shape-to-text:t">
                  <w:txbxContent>
                    <w:p w:rsidR="00700536" w:rsidRPr="00C406DD" w:rsidRDefault="00700536" w:rsidP="006E5EB5">
                      <w:pPr>
                        <w:rPr>
                          <w:color w:val="FF0000"/>
                          <w:sz w:val="128"/>
                          <w:szCs w:val="128"/>
                        </w:rPr>
                      </w:pPr>
                      <w:r w:rsidRPr="00C406DD">
                        <w:rPr>
                          <w:rFonts w:ascii="Arial Black" w:hAnsi="Arial Black"/>
                          <w:color w:val="FF0000"/>
                          <w:sz w:val="128"/>
                          <w:szCs w:val="128"/>
                        </w:rPr>
                        <w:sym w:font="Wingdings" w:char="F0FB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173355</wp:posOffset>
            </wp:positionV>
            <wp:extent cx="636270" cy="832485"/>
            <wp:effectExtent l="0" t="0" r="0" b="5715"/>
            <wp:wrapNone/>
            <wp:docPr id="83" name="Picture 6" descr="F:\protected\images\images\protecteds\15477\big\Electric_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otected\images\images\protecteds\15477\big\Electric_Wheelchair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It is important to strengthen your shoulders and back.</w:t>
      </w:r>
    </w:p>
    <w:p w:rsidR="007733D9" w:rsidRPr="00C03034" w:rsidRDefault="007733D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44324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217170</wp:posOffset>
                </wp:positionV>
                <wp:extent cx="758825" cy="1093470"/>
                <wp:effectExtent l="0" t="0" r="0" b="0"/>
                <wp:wrapNone/>
                <wp:docPr id="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CC1DB6" w:rsidRDefault="00700536" w:rsidP="006E5EB5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48.7pt;margin-top:17.1pt;width:59.75pt;height:86.1pt;z-index:25164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eZug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" filled="f" stroked="f">
                <v:textbox style="mso-fit-shape-to-text:t">
                  <w:txbxContent>
                    <w:p w:rsidR="00700536" w:rsidRPr="00CC1DB6" w:rsidRDefault="00700536" w:rsidP="006E5EB5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93980</wp:posOffset>
            </wp:positionV>
            <wp:extent cx="696595" cy="655320"/>
            <wp:effectExtent l="0" t="0" r="8255" b="0"/>
            <wp:wrapNone/>
            <wp:docPr id="81" name="Picture 5" descr="F:\protected\images\images\protecteds\16343\big\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tected\images\images\protecteds\16343\big\Wheelchair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If possible, try using a manual wheelchair instead of electric.</w:t>
      </w:r>
    </w:p>
    <w:p w:rsidR="006E5EB5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44324E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372745</wp:posOffset>
            </wp:positionV>
            <wp:extent cx="745490" cy="1051560"/>
            <wp:effectExtent l="76200" t="57150" r="73660" b="72390"/>
            <wp:wrapNone/>
            <wp:docPr id="80" name="Picture 7" descr="http://www.disabilityrightsuk.org/sites/default/files/pictures/DSD-Front-Cov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abilityrightsuk.org/sites/default/files/pictures/DSD-Front-Cover_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5198">
                      <a:off x="0" y="0"/>
                      <a:ext cx="745490" cy="105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690880" cy="340995"/>
            <wp:effectExtent l="0" t="0" r="0" b="1905"/>
            <wp:wrapNone/>
            <wp:docPr id="79" name="Picture 3" descr="http://www.compucorp.co.uk/sites/default/files/styles/portfolio_view/public/DRUK_267_87-50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corp.co.uk/sites/default/files/styles/portfolio_view/public/DRUK_267_87-50-14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You could join one of the many organised wheelchair sports clubs</w:t>
      </w:r>
      <w:r w:rsidR="00614A32">
        <w:rPr>
          <w:rFonts w:ascii="Arial Rounded MT Bold" w:hAnsi="Arial Rounded MT Bold"/>
          <w:color w:val="117CB2"/>
          <w:sz w:val="32"/>
          <w:szCs w:val="32"/>
        </w:rPr>
        <w:t>.</w:t>
      </w:r>
      <w:r w:rsidR="007733D9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614A32">
        <w:rPr>
          <w:rFonts w:ascii="Arial Rounded MT Bold" w:hAnsi="Arial Rounded MT Bold"/>
          <w:color w:val="117CB2"/>
          <w:sz w:val="32"/>
          <w:szCs w:val="32"/>
        </w:rPr>
        <w:t>F</w:t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 xml:space="preserve">or more information </w:t>
      </w:r>
      <w:r w:rsidR="007733D9">
        <w:rPr>
          <w:rFonts w:ascii="Arial Rounded MT Bold" w:hAnsi="Arial Rounded MT Bold"/>
          <w:color w:val="117CB2"/>
          <w:sz w:val="32"/>
          <w:szCs w:val="32"/>
        </w:rPr>
        <w:t xml:space="preserve">take a </w:t>
      </w:r>
      <w:hyperlink r:id="rId57" w:history="1">
        <w:r w:rsidR="007733D9" w:rsidRPr="00614A32">
          <w:rPr>
            <w:rStyle w:val="Hyperlink"/>
            <w:rFonts w:ascii="Arial Rounded MT Bold" w:hAnsi="Arial Rounded MT Bold"/>
            <w:sz w:val="32"/>
            <w:szCs w:val="32"/>
          </w:rPr>
          <w:t>look at</w:t>
        </w:r>
        <w:r w:rsidR="001546AB" w:rsidRPr="00614A32">
          <w:rPr>
            <w:rStyle w:val="Hyperlink"/>
            <w:rFonts w:ascii="Arial Rounded MT Bold" w:hAnsi="Arial Rounded MT Bold"/>
            <w:sz w:val="32"/>
            <w:szCs w:val="32"/>
          </w:rPr>
          <w:t xml:space="preserve"> </w:t>
        </w:r>
        <w:r w:rsidR="0044324E" w:rsidRPr="00614A32">
          <w:rPr>
            <w:rStyle w:val="Hyperlink"/>
            <w:rFonts w:ascii="Arial Rounded MT Bold" w:hAnsi="Arial Rounded MT Bold"/>
            <w:sz w:val="32"/>
            <w:szCs w:val="32"/>
          </w:rPr>
          <w:t>D</w:t>
        </w:r>
        <w:r w:rsidR="006E5EB5" w:rsidRPr="00614A32">
          <w:rPr>
            <w:rStyle w:val="Hyperlink"/>
            <w:rFonts w:ascii="Arial Rounded MT Bold" w:hAnsi="Arial Rounded MT Bold"/>
            <w:sz w:val="32"/>
            <w:szCs w:val="32"/>
          </w:rPr>
          <w:t xml:space="preserve">isability </w:t>
        </w:r>
        <w:r w:rsidR="0044324E" w:rsidRPr="00614A32">
          <w:rPr>
            <w:rStyle w:val="Hyperlink"/>
            <w:rFonts w:ascii="Arial Rounded MT Bold" w:hAnsi="Arial Rounded MT Bold"/>
            <w:sz w:val="32"/>
            <w:szCs w:val="32"/>
          </w:rPr>
          <w:t>R</w:t>
        </w:r>
        <w:r w:rsidR="006E5EB5" w:rsidRPr="00614A32">
          <w:rPr>
            <w:rStyle w:val="Hyperlink"/>
            <w:rFonts w:ascii="Arial Rounded MT Bold" w:hAnsi="Arial Rounded MT Bold"/>
            <w:sz w:val="32"/>
            <w:szCs w:val="32"/>
          </w:rPr>
          <w:t xml:space="preserve">ights </w:t>
        </w:r>
        <w:r w:rsidR="0044324E" w:rsidRPr="00614A32">
          <w:rPr>
            <w:rStyle w:val="Hyperlink"/>
            <w:rFonts w:ascii="Arial Rounded MT Bold" w:hAnsi="Arial Rounded MT Bold"/>
            <w:sz w:val="32"/>
            <w:szCs w:val="32"/>
          </w:rPr>
          <w:t>UK</w:t>
        </w:r>
        <w:r w:rsidR="007733D9" w:rsidRPr="00614A32">
          <w:rPr>
            <w:rStyle w:val="Hyperlink"/>
            <w:rFonts w:ascii="Arial Rounded MT Bold" w:hAnsi="Arial Rounded MT Bold"/>
            <w:sz w:val="32"/>
            <w:szCs w:val="32"/>
          </w:rPr>
          <w:t>’s publication</w:t>
        </w:r>
        <w:r w:rsidR="007733D9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 xml:space="preserve"> Doing Sp</w:t>
        </w:r>
        <w:r w:rsidR="006E5EB5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ort</w:t>
        </w:r>
        <w:r w:rsidR="001546AB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 xml:space="preserve"> Differ</w:t>
        </w:r>
        <w:r w:rsidR="007733D9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e</w:t>
        </w:r>
        <w:r w:rsidR="001546AB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nt</w:t>
        </w:r>
        <w:r w:rsidR="007733D9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l</w:t>
        </w:r>
        <w:r w:rsidR="001546AB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y</w:t>
        </w:r>
      </w:hyperlink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.</w:t>
      </w:r>
      <w:r w:rsidR="00614A32">
        <w:rPr>
          <w:rFonts w:ascii="Arial Rounded MT Bold" w:hAnsi="Arial Rounded MT Bold"/>
          <w:color w:val="117CB2"/>
          <w:sz w:val="32"/>
          <w:szCs w:val="32"/>
        </w:rPr>
        <w:t xml:space="preserve"> </w:t>
      </w:r>
    </w:p>
    <w:p w:rsidR="00614A32" w:rsidRDefault="00614A3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14A32" w:rsidRDefault="00614A3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E0CD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-132080</wp:posOffset>
                </wp:positionV>
                <wp:extent cx="758825" cy="1618615"/>
                <wp:effectExtent l="0" t="0" r="0" b="635"/>
                <wp:wrapNone/>
                <wp:docPr id="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FB5FA3" w:rsidRDefault="00700536" w:rsidP="006E5EB5">
                            <w:pPr>
                              <w:rPr>
                                <w:rFonts w:ascii="Arial Black" w:hAnsi="Arial Black"/>
                                <w:color w:val="808080"/>
                                <w:sz w:val="136"/>
                                <w:szCs w:val="136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36"/>
                                <w:szCs w:val="1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29.4pt;margin-top:-10.4pt;width:59.75pt;height:127.4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" filled="f" stroked="f">
                <v:textbox style="mso-fit-shape-to-text:t">
                  <w:txbxContent>
                    <w:p w:rsidR="00700536" w:rsidRPr="00FB5FA3" w:rsidRDefault="00700536" w:rsidP="006E5EB5">
                      <w:pPr>
                        <w:rPr>
                          <w:rFonts w:ascii="Arial Black" w:hAnsi="Arial Black"/>
                          <w:color w:val="808080"/>
                          <w:sz w:val="136"/>
                          <w:szCs w:val="136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36"/>
                          <w:szCs w:val="1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-283845</wp:posOffset>
            </wp:positionV>
            <wp:extent cx="1072515" cy="832485"/>
            <wp:effectExtent l="0" t="0" r="0" b="5715"/>
            <wp:wrapNone/>
            <wp:docPr id="77" name="Picture 12" descr="F:\protected\images\images\protecteds\18249\big\Watch_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otected\images\images\protecteds\18249\big\Watch_Point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24E" w:rsidRDefault="00232CC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Even if you think you’re too busy there is more you can do.</w:t>
      </w:r>
    </w:p>
    <w:p w:rsidR="006E5EB5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E5EB5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108585</wp:posOffset>
            </wp:positionV>
            <wp:extent cx="881380" cy="941070"/>
            <wp:effectExtent l="0" t="0" r="0" b="0"/>
            <wp:wrapNone/>
            <wp:docPr id="76" name="Picture 11" descr="F:\protected\images\images\protecteds\15425\big\Timer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otected\images\images\protecteds\15425\big\Timer-6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CCA" w:rsidRDefault="00232CC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 do not have to dedicate hours to do being more active. </w:t>
      </w:r>
    </w:p>
    <w:p w:rsidR="006E5EB5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E5EB5" w:rsidRPr="00C03034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232CC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381000</wp:posOffset>
            </wp:positionV>
            <wp:extent cx="894715" cy="914400"/>
            <wp:effectExtent l="0" t="0" r="635" b="0"/>
            <wp:wrapNone/>
            <wp:docPr id="75" name="Picture 10" descr="F:\protected\images\images\protecteds\22055\big\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tected\images\images\protecteds\22055\big\Step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>
        <w:rPr>
          <w:rFonts w:ascii="Arial Rounded MT Bold" w:hAnsi="Arial Rounded MT Bold"/>
          <w:color w:val="117CB2"/>
          <w:sz w:val="32"/>
          <w:szCs w:val="32"/>
        </w:rPr>
        <w:t xml:space="preserve">Below 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are some everyday examples of things you can do:</w:t>
      </w:r>
    </w:p>
    <w:p w:rsidR="00232CCA" w:rsidRPr="00C03034" w:rsidRDefault="00232CC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Use the stairs instead of the lift</w:t>
      </w:r>
    </w:p>
    <w:p w:rsidR="00232CCA" w:rsidRDefault="00232CC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Walk to the shops</w:t>
      </w:r>
      <w:r w:rsidR="006E5EB5">
        <w:rPr>
          <w:rFonts w:ascii="Arial Rounded MT Bold" w:hAnsi="Arial Rounded MT Bold"/>
          <w:color w:val="117CB2"/>
          <w:sz w:val="32"/>
          <w:szCs w:val="32"/>
        </w:rPr>
        <w:t xml:space="preserve"> instead of using the bus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</w:p>
    <w:p w:rsidR="006E5EB5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1276985" cy="887095"/>
            <wp:effectExtent l="0" t="0" r="0" b="8255"/>
            <wp:wrapNone/>
            <wp:docPr id="74" name="Picture 14" descr="F:\protected\images\images\protecteds\20481\big\Bus_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tected\images\images\protecteds\20481\big\Bus_travel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 w:rsidRPr="00C03034">
        <w:rPr>
          <w:rFonts w:ascii="Arial Rounded MT Bold" w:hAnsi="Arial Rounded MT Bold"/>
          <w:color w:val="117CB2"/>
          <w:sz w:val="32"/>
          <w:szCs w:val="32"/>
        </w:rPr>
        <w:t>Get off the bus early and walk the last stop</w:t>
      </w:r>
    </w:p>
    <w:p w:rsidR="00232CC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582295</wp:posOffset>
            </wp:positionV>
            <wp:extent cx="1050290" cy="1050290"/>
            <wp:effectExtent l="0" t="0" r="0" b="0"/>
            <wp:wrapNone/>
            <wp:docPr id="73" name="Picture 16" descr="http://www.merchandisemania.co.uk/productimages/fullsize/TP08-Clip-on-Step-Pedometer-red/Personalised-Printed--Clip-on-Step-Ped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rchandisemania.co.uk/productimages/fullsize/TP08-Clip-on-Step-Pedometer-red/Personalised-Printed--Clip-on-Step-Pedometer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>
        <w:rPr>
          <w:rFonts w:ascii="Arial Rounded MT Bold" w:hAnsi="Arial Rounded MT Bold"/>
          <w:color w:val="117CB2"/>
          <w:sz w:val="32"/>
          <w:szCs w:val="32"/>
        </w:rPr>
        <w:t xml:space="preserve">Go 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walk</w:t>
      </w:r>
      <w:r w:rsidR="006E5EB5">
        <w:rPr>
          <w:rFonts w:ascii="Arial Rounded MT Bold" w:hAnsi="Arial Rounded MT Bold"/>
          <w:color w:val="117CB2"/>
          <w:sz w:val="32"/>
          <w:szCs w:val="32"/>
        </w:rPr>
        <w:t>ing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 xml:space="preserve"> with friends instead of meeting for coffee</w:t>
      </w:r>
    </w:p>
    <w:p w:rsidR="00232CC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403860</wp:posOffset>
            </wp:positionV>
            <wp:extent cx="649605" cy="709930"/>
            <wp:effectExtent l="0" t="0" r="0" b="0"/>
            <wp:wrapNone/>
            <wp:docPr id="72" name="Picture 15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DE">
        <w:rPr>
          <w:rFonts w:ascii="Arial Rounded MT Bold" w:hAnsi="Arial Rounded MT Bold"/>
          <w:color w:val="117CB2"/>
          <w:sz w:val="32"/>
          <w:szCs w:val="32"/>
        </w:rPr>
        <w:t>C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ount your steps</w:t>
      </w:r>
      <w:r w:rsidR="00CE0CDE">
        <w:rPr>
          <w:rFonts w:ascii="Arial Rounded MT Bold" w:hAnsi="Arial Rounded MT Bold"/>
          <w:color w:val="117CB2"/>
          <w:sz w:val="32"/>
          <w:szCs w:val="32"/>
        </w:rPr>
        <w:t xml:space="preserve"> using a </w:t>
      </w:r>
      <w:r w:rsidR="00CE0CDE" w:rsidRPr="00C03034">
        <w:rPr>
          <w:rFonts w:ascii="Arial Rounded MT Bold" w:hAnsi="Arial Rounded MT Bold"/>
          <w:color w:val="117CB2"/>
          <w:sz w:val="32"/>
          <w:szCs w:val="32"/>
        </w:rPr>
        <w:t>Pedometer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 xml:space="preserve">, then try </w:t>
      </w:r>
      <w:r w:rsidR="00CE0CDE">
        <w:rPr>
          <w:rFonts w:ascii="Arial Rounded MT Bold" w:hAnsi="Arial Rounded MT Bold"/>
          <w:color w:val="117CB2"/>
          <w:sz w:val="32"/>
          <w:szCs w:val="32"/>
        </w:rPr>
        <w:t xml:space="preserve">to </w:t>
      </w:r>
      <w:r w:rsidR="00CE0CDE" w:rsidRPr="00CE0CDE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do more the next day</w:t>
      </w:r>
    </w:p>
    <w:p w:rsidR="00232CCA" w:rsidRPr="00C03034" w:rsidRDefault="00DB002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Do something active during your </w:t>
      </w:r>
      <w:r w:rsidR="006E5EB5">
        <w:rPr>
          <w:rFonts w:ascii="Arial Rounded MT Bold" w:hAnsi="Arial Rounded MT Bold"/>
          <w:color w:val="117CB2"/>
          <w:sz w:val="32"/>
          <w:szCs w:val="32"/>
        </w:rPr>
        <w:t>free time</w:t>
      </w:r>
    </w:p>
    <w:p w:rsidR="00DB002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186690</wp:posOffset>
            </wp:positionV>
            <wp:extent cx="743585" cy="1118870"/>
            <wp:effectExtent l="0" t="0" r="0" b="5080"/>
            <wp:wrapNone/>
            <wp:docPr id="71" name="Picture 20" descr="F:\protected\images\images\protecteds\20737\big\Dog_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rotected\images\images\protecteds\20737\big\Dog_Walking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DE" w:rsidRPr="00CE0CDE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DB002A" w:rsidRPr="00C03034">
        <w:rPr>
          <w:rFonts w:ascii="Arial Rounded MT Bold" w:hAnsi="Arial Rounded MT Bold"/>
          <w:color w:val="117CB2"/>
          <w:sz w:val="32"/>
          <w:szCs w:val="32"/>
        </w:rPr>
        <w:t>Exercise with a friend or even your dog</w:t>
      </w:r>
    </w:p>
    <w:p w:rsidR="00DB002A" w:rsidRPr="00C03034" w:rsidRDefault="00DB002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Exercise when you’re doing the housework or gardening </w:t>
      </w:r>
    </w:p>
    <w:p w:rsidR="00DB002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385445</wp:posOffset>
            </wp:positionV>
            <wp:extent cx="1136015" cy="1143000"/>
            <wp:effectExtent l="0" t="0" r="6985" b="0"/>
            <wp:wrapNone/>
            <wp:docPr id="70" name="Picture 21" descr="http://calorie-smart.com.s3.amazonaws.com/files/2012/07/2011-08-05-exercise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lorie-smart.com.s3.amazonaws.com/files/2012/07/2011-08-05-exercise-bik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>
        <w:rPr>
          <w:rFonts w:ascii="Arial Rounded MT Bold" w:hAnsi="Arial Rounded MT Bold"/>
          <w:color w:val="117CB2"/>
          <w:sz w:val="32"/>
          <w:szCs w:val="32"/>
        </w:rPr>
        <w:t>Enjoy o</w:t>
      </w:r>
      <w:r w:rsidR="00DB002A" w:rsidRPr="00C03034">
        <w:rPr>
          <w:rFonts w:ascii="Arial Rounded MT Bold" w:hAnsi="Arial Rounded MT Bold"/>
          <w:color w:val="117CB2"/>
          <w:sz w:val="32"/>
          <w:szCs w:val="32"/>
        </w:rPr>
        <w:t>utdoor activities with your family</w:t>
      </w:r>
    </w:p>
    <w:p w:rsidR="005A22C9" w:rsidRPr="00C03034" w:rsidRDefault="00CE0CDE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DB002A" w:rsidRPr="00C03034">
        <w:rPr>
          <w:rFonts w:ascii="Arial Rounded MT Bold" w:hAnsi="Arial Rounded MT Bold"/>
          <w:color w:val="117CB2"/>
          <w:sz w:val="32"/>
          <w:szCs w:val="32"/>
        </w:rPr>
        <w:t>Use an exercise bike while watching TV</w:t>
      </w:r>
    </w:p>
    <w:p w:rsidR="00DB002A" w:rsidRPr="00C03034" w:rsidRDefault="00DB002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B002A" w:rsidRPr="00C03034" w:rsidRDefault="00DB002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DB002A" w:rsidRPr="008857B3" w:rsidRDefault="00DB002A" w:rsidP="00CE0CDE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8857B3">
        <w:rPr>
          <w:rFonts w:ascii="Arial Rounded MT Bold" w:hAnsi="Arial Rounded MT Bold"/>
          <w:b/>
          <w:color w:val="117CB2"/>
          <w:sz w:val="44"/>
          <w:szCs w:val="44"/>
        </w:rPr>
        <w:t>What activities should I do?</w:t>
      </w:r>
    </w:p>
    <w:p w:rsidR="00550FDB" w:rsidRPr="00C03034" w:rsidRDefault="00550FDB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550FDB" w:rsidRPr="008857B3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172085</wp:posOffset>
            </wp:positionV>
            <wp:extent cx="1094740" cy="1214755"/>
            <wp:effectExtent l="0" t="0" r="0" b="4445"/>
            <wp:wrapNone/>
            <wp:docPr id="69" name="Picture 15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DB" w:rsidRPr="008857B3">
        <w:rPr>
          <w:rFonts w:ascii="Arial Rounded MT Bold" w:hAnsi="Arial Rounded MT Bold"/>
          <w:b/>
          <w:color w:val="117CB2"/>
          <w:sz w:val="36"/>
          <w:szCs w:val="36"/>
        </w:rPr>
        <w:t>Walking</w:t>
      </w:r>
    </w:p>
    <w:p w:rsidR="008857B3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50FDB" w:rsidRDefault="00550F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can walk it is good exercise.</w:t>
      </w:r>
    </w:p>
    <w:p w:rsidR="008857B3" w:rsidRPr="00C03034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50FDB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Some</w:t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>
        <w:rPr>
          <w:rFonts w:ascii="Arial Rounded MT Bold" w:hAnsi="Arial Rounded MT Bold"/>
          <w:color w:val="117CB2"/>
          <w:sz w:val="32"/>
          <w:szCs w:val="32"/>
        </w:rPr>
        <w:t>benefits</w:t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 xml:space="preserve"> of walking are:</w:t>
      </w:r>
    </w:p>
    <w:p w:rsidR="00550FDB" w:rsidRPr="00C03034" w:rsidRDefault="009F6F91" w:rsidP="008857B3">
      <w:pPr>
        <w:pStyle w:val="ListParagraph"/>
        <w:numPr>
          <w:ilvl w:val="0"/>
          <w:numId w:val="4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216535</wp:posOffset>
                </wp:positionV>
                <wp:extent cx="1433195" cy="1351280"/>
                <wp:effectExtent l="0" t="0" r="14605" b="20320"/>
                <wp:wrapNone/>
                <wp:docPr id="6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1351280"/>
                        </a:xfrm>
                        <a:prstGeom prst="noSmoking">
                          <a:avLst>
                            <a:gd name="adj" fmla="val 8026"/>
                          </a:avLst>
                        </a:prstGeom>
                        <a:solidFill>
                          <a:srgbClr val="A5A5A5">
                            <a:alpha val="70000"/>
                          </a:srgbClr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A236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21" o:spid="_x0000_s1026" type="#_x0000_t57" style="position:absolute;margin-left:-22.75pt;margin-top:17.05pt;width:112.85pt;height:10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" adj="1635" fillcolor="#a5a5a5" strokecolor="#a5a5a5">
                <v:fill opacity="46003f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454660</wp:posOffset>
            </wp:positionV>
            <wp:extent cx="616585" cy="1077595"/>
            <wp:effectExtent l="0" t="0" r="0" b="8255"/>
            <wp:wrapNone/>
            <wp:docPr id="67" name="Picture 28" descr="F:\protected\images\images\protecteds\17865\big\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rotected\images\images\protecteds\17865\big\Ru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322580</wp:posOffset>
            </wp:positionV>
            <wp:extent cx="686435" cy="464185"/>
            <wp:effectExtent l="0" t="0" r="0" b="0"/>
            <wp:wrapNone/>
            <wp:docPr id="66" name="Picture 27" descr="F:\protected\images\images\protecteds\19619\big\Comfy_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tected\images\images\protecteds\19619\big\Comfy_shoes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>You don’t need to warm up, you don’t need trainers and you don’t get sweaty</w:t>
      </w:r>
    </w:p>
    <w:p w:rsidR="00550FDB" w:rsidRDefault="009F6F91" w:rsidP="008857B3">
      <w:pPr>
        <w:pStyle w:val="ListParagraph"/>
        <w:numPr>
          <w:ilvl w:val="0"/>
          <w:numId w:val="4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196850</wp:posOffset>
            </wp:positionV>
            <wp:extent cx="458470" cy="463550"/>
            <wp:effectExtent l="0" t="0" r="0" b="0"/>
            <wp:wrapNone/>
            <wp:docPr id="65" name="Picture 24" descr="http://www.clker.com/cliparts/x/0/2/0/y/S/red-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24" descr="http://www.clker.com/cliparts/x/0/2/0/y/S/red-th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>You’re not likely to get injured</w:t>
      </w:r>
    </w:p>
    <w:p w:rsidR="008857B3" w:rsidRPr="008857B3" w:rsidRDefault="008857B3" w:rsidP="008857B3">
      <w:pPr>
        <w:pStyle w:val="ListParagraph"/>
        <w:numPr>
          <w:ilvl w:val="0"/>
          <w:numId w:val="4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is easy to do it everyday</w:t>
      </w:r>
    </w:p>
    <w:p w:rsidR="008857B3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50FDB" w:rsidRPr="00C03034" w:rsidRDefault="00550F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can join walking or rambling groups if you want to meet other people to walk with.</w:t>
      </w:r>
    </w:p>
    <w:p w:rsidR="00550FD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218440</wp:posOffset>
            </wp:positionV>
            <wp:extent cx="1222375" cy="1487805"/>
            <wp:effectExtent l="0" t="0" r="0" b="0"/>
            <wp:wrapNone/>
            <wp:docPr id="64" name="Picture 29" descr="F:\protected\images\images\protecteds\18749\big\Ride_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rotected\images\images\protecteds\18749\big\Ride_Bicycle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7B3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50FDB" w:rsidRPr="00D8036F" w:rsidRDefault="00550FDB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D8036F">
        <w:rPr>
          <w:rFonts w:ascii="Arial Rounded MT Bold" w:hAnsi="Arial Rounded MT Bold"/>
          <w:b/>
          <w:color w:val="117CB2"/>
          <w:sz w:val="36"/>
          <w:szCs w:val="36"/>
        </w:rPr>
        <w:t>Cycling</w:t>
      </w:r>
    </w:p>
    <w:p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50FDB" w:rsidRPr="00C03034" w:rsidRDefault="00E16B0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can use cycling as transport to get around.</w:t>
      </w:r>
    </w:p>
    <w:p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6B01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269875</wp:posOffset>
            </wp:positionV>
            <wp:extent cx="944245" cy="873760"/>
            <wp:effectExtent l="0" t="0" r="8255" b="2540"/>
            <wp:wrapNone/>
            <wp:docPr id="63" name="Picture 30" descr="http://bkoolbike2skool.co.uk/wp-content/uploads/2011/05/cycle-lane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koolbike2skool.co.uk/wp-content/uploads/2011/05/cycle-lane-sign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98" w:rsidRPr="00C03034">
        <w:rPr>
          <w:rFonts w:ascii="Arial Rounded MT Bold" w:hAnsi="Arial Rounded MT Bold"/>
          <w:color w:val="117CB2"/>
          <w:sz w:val="32"/>
          <w:szCs w:val="32"/>
        </w:rPr>
        <w:t>Cycling on the roads is</w:t>
      </w:r>
      <w:r w:rsidR="00E16B01" w:rsidRPr="00C03034">
        <w:rPr>
          <w:rFonts w:ascii="Arial Rounded MT Bold" w:hAnsi="Arial Rounded MT Bold"/>
          <w:color w:val="117CB2"/>
          <w:sz w:val="32"/>
          <w:szCs w:val="32"/>
        </w:rPr>
        <w:t xml:space="preserve"> dangerous </w:t>
      </w:r>
      <w:r w:rsidR="00A84298" w:rsidRPr="00C03034">
        <w:rPr>
          <w:rFonts w:ascii="Arial Rounded MT Bold" w:hAnsi="Arial Rounded MT Bold"/>
          <w:color w:val="117CB2"/>
          <w:sz w:val="32"/>
          <w:szCs w:val="32"/>
        </w:rPr>
        <w:t>but there are lots of cycling lanes and off-road places to use a bike.</w:t>
      </w:r>
    </w:p>
    <w:p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A84298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441325</wp:posOffset>
            </wp:positionV>
            <wp:extent cx="690245" cy="1637665"/>
            <wp:effectExtent l="0" t="0" r="0" b="635"/>
            <wp:wrapNone/>
            <wp:docPr id="62" name="Picture 33" descr="F:\protected\images\images\protecteds\17129\big\Tricycle_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rotected\images\images\protecteds\17129\big\Tricycle_Ride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98" w:rsidRPr="00C03034">
        <w:rPr>
          <w:rFonts w:ascii="Arial Rounded MT Bold" w:hAnsi="Arial Rounded MT Bold"/>
          <w:color w:val="117CB2"/>
          <w:sz w:val="32"/>
          <w:szCs w:val="32"/>
        </w:rPr>
        <w:t>If you think your condition or impairment means you cannot use a bike you are probably wrong.</w:t>
      </w:r>
    </w:p>
    <w:p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A84298" w:rsidRPr="00C03034" w:rsidRDefault="00A84298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There is a huge variety of tricycles, quads, power assisted and other bikes which you may be able to use.</w:t>
      </w:r>
    </w:p>
    <w:p w:rsidR="00A84298" w:rsidRPr="00C03034" w:rsidRDefault="00A84298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</w:p>
    <w:p w:rsidR="00A84298" w:rsidRPr="00D8036F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-283210</wp:posOffset>
            </wp:positionV>
            <wp:extent cx="1181735" cy="1528445"/>
            <wp:effectExtent l="0" t="0" r="0" b="0"/>
            <wp:wrapNone/>
            <wp:docPr id="61" name="Picture 34" descr="F:\protected\images\images\protecteds\20843\big\On_your_m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rotected\images\images\protecteds\20843\big\On_your_marks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98" w:rsidRPr="00D8036F">
        <w:rPr>
          <w:rFonts w:ascii="Arial Rounded MT Bold" w:hAnsi="Arial Rounded MT Bold"/>
          <w:b/>
          <w:color w:val="117CB2"/>
          <w:sz w:val="36"/>
          <w:szCs w:val="36"/>
        </w:rPr>
        <w:t>Running</w:t>
      </w:r>
    </w:p>
    <w:p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A84298" w:rsidRDefault="00DC648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Running is very good exercise but you must be careful not to get injured.</w:t>
      </w:r>
    </w:p>
    <w:p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C648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118110</wp:posOffset>
            </wp:positionV>
            <wp:extent cx="1774190" cy="1077595"/>
            <wp:effectExtent l="0" t="0" r="0" b="0"/>
            <wp:wrapNone/>
            <wp:docPr id="60" name="Picture 35" descr="http://www.stretchify.com/wp-content/uploads/2013/08/psoas-stretch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tretchify.com/wp-content/uploads/2013/08/psoas-stretch-2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32307" r="23590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8B" w:rsidRPr="00C03034">
        <w:rPr>
          <w:rFonts w:ascii="Arial Rounded MT Bold" w:hAnsi="Arial Rounded MT Bold"/>
          <w:color w:val="117CB2"/>
          <w:sz w:val="32"/>
          <w:szCs w:val="32"/>
        </w:rPr>
        <w:t>Take it easy and do not run too far or too fast.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C648B" w:rsidRDefault="00DC648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Always warm up with some walking and stretching.</w:t>
      </w:r>
    </w:p>
    <w:p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C648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172085</wp:posOffset>
            </wp:positionV>
            <wp:extent cx="1031875" cy="695960"/>
            <wp:effectExtent l="0" t="0" r="0" b="8890"/>
            <wp:wrapNone/>
            <wp:docPr id="59" name="Picture 27" descr="F:\protected\images\images\protecteds\19619\big\Comfy_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tected\images\images\protecteds\19619\big\Comfy_shoes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8B" w:rsidRPr="00C03034">
        <w:rPr>
          <w:rFonts w:ascii="Arial Rounded MT Bold" w:hAnsi="Arial Rounded MT Bold"/>
          <w:color w:val="117CB2"/>
          <w:sz w:val="32"/>
          <w:szCs w:val="32"/>
        </w:rPr>
        <w:t>Always wear running shoes that fit properly.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C648B" w:rsidRPr="00C03034" w:rsidRDefault="00DC648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Remember, don’t do more today than you will be able to do tomorrow.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54A4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242570</wp:posOffset>
            </wp:positionV>
            <wp:extent cx="1003300" cy="1123950"/>
            <wp:effectExtent l="0" t="0" r="6350" b="0"/>
            <wp:wrapNone/>
            <wp:docPr id="58" name="Picture 38" descr="F:\protected\images\images\protecteds\16777\big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rotected\images\images\protecteds\16777\big\Hom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DC648B" w:rsidRPr="00F54A4D" w:rsidRDefault="00DC648B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F54A4D">
        <w:rPr>
          <w:rFonts w:ascii="Arial Rounded MT Bold" w:hAnsi="Arial Rounded MT Bold"/>
          <w:b/>
          <w:color w:val="117CB2"/>
          <w:sz w:val="36"/>
          <w:szCs w:val="36"/>
        </w:rPr>
        <w:t>Exercise at home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54A4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480060</wp:posOffset>
            </wp:positionV>
            <wp:extent cx="1156970" cy="781050"/>
            <wp:effectExtent l="0" t="0" r="5080" b="0"/>
            <wp:wrapNone/>
            <wp:docPr id="57" name="Picture 39" descr="F:\protected\images\images\protecteds\21085\big\Push_u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rotected\images\images\protecteds\21085\big\Push_ups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05" w:rsidRPr="00C03034">
        <w:rPr>
          <w:rFonts w:ascii="Arial Rounded MT Bold" w:hAnsi="Arial Rounded MT Bold"/>
          <w:color w:val="117CB2"/>
          <w:sz w:val="32"/>
          <w:szCs w:val="32"/>
        </w:rPr>
        <w:t>You can exercise at home without any equipment</w:t>
      </w:r>
      <w:r w:rsidR="00F54A4D">
        <w:rPr>
          <w:rFonts w:ascii="Arial Rounded MT Bold" w:hAnsi="Arial Rounded MT Bold"/>
          <w:color w:val="117CB2"/>
          <w:sz w:val="32"/>
          <w:szCs w:val="32"/>
        </w:rPr>
        <w:t>.</w:t>
      </w:r>
    </w:p>
    <w:p w:rsidR="00F54A4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>
                <wp:simplePos x="0" y="0"/>
                <wp:positionH relativeFrom="column">
                  <wp:posOffset>1198879</wp:posOffset>
                </wp:positionH>
                <wp:positionV relativeFrom="paragraph">
                  <wp:posOffset>129540</wp:posOffset>
                </wp:positionV>
                <wp:extent cx="0" cy="419100"/>
                <wp:effectExtent l="95250" t="38100" r="95250" b="38100"/>
                <wp:wrapNone/>
                <wp:docPr id="5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0E8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94.4pt;margin-top:10.2pt;width:0;height:33pt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" strokecolor="#7f7f7f" strokeweight="3pt">
                <v:stroke startarrow="block" endarrow="block"/>
              </v:shape>
            </w:pict>
          </mc:Fallback>
        </mc:AlternateContent>
      </w:r>
    </w:p>
    <w:p w:rsidR="00DC648B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You could do</w:t>
      </w:r>
      <w:r w:rsidR="00533E05" w:rsidRPr="00C03034">
        <w:rPr>
          <w:rFonts w:ascii="Arial Rounded MT Bold" w:hAnsi="Arial Rounded MT Bold"/>
          <w:color w:val="117CB2"/>
          <w:sz w:val="32"/>
          <w:szCs w:val="32"/>
        </w:rPr>
        <w:t xml:space="preserve"> sit ups, press ups or squats.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33E05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103505</wp:posOffset>
            </wp:positionV>
            <wp:extent cx="971550" cy="1012190"/>
            <wp:effectExtent l="113030" t="20320" r="0" b="132080"/>
            <wp:wrapNone/>
            <wp:docPr id="55" name="Picture 40" descr="F:\protected\images\images\protecteds\19909\big\Sit_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rotected\images\images\protecteds\19909\big\Sit_Ups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1856">
                      <a:off x="0" y="0"/>
                      <a:ext cx="9715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05" w:rsidRPr="00C03034">
        <w:rPr>
          <w:rFonts w:ascii="Arial Rounded MT Bold" w:hAnsi="Arial Rounded MT Bold"/>
          <w:color w:val="117CB2"/>
          <w:sz w:val="32"/>
          <w:szCs w:val="32"/>
        </w:rPr>
        <w:t>Or you can use equipment to help you such as a Wii or a fitness DVD.</w:t>
      </w:r>
    </w:p>
    <w:p w:rsidR="00F54A4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-34290</wp:posOffset>
                </wp:positionV>
                <wp:extent cx="441325" cy="551815"/>
                <wp:effectExtent l="0" t="150495" r="0" b="151130"/>
                <wp:wrapNone/>
                <wp:docPr id="54" name="Ar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491770">
                          <a:off x="0" y="0"/>
                          <a:ext cx="441325" cy="5518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F4F1" id="Arc 23" o:spid="_x0000_s1026" style="position:absolute;margin-left:67.05pt;margin-top:-2.7pt;width:34.75pt;height:43.45pt;rotation:3813944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" path="m-1,nfc11929,,21600,9670,21600,21600em-1,nsc11929,,21600,9670,21600,21600l,21600,-1,xe" filled="f" strokecolor="#7f7f7f" strokeweight="3pt">
                <v:stroke startarrow="block" endarrow="block"/>
                <v:path arrowok="t" o:extrusionok="f" o:connecttype="custom" o:connectlocs="0,0;441325,551815;0,551815" o:connectangles="0,0,0"/>
              </v:shape>
            </w:pict>
          </mc:Fallback>
        </mc:AlternateContent>
      </w:r>
    </w:p>
    <w:p w:rsidR="00C45DDB" w:rsidRDefault="00533E0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As little as 10 minutes a day will help.</w:t>
      </w:r>
    </w:p>
    <w:p w:rsidR="00C45DDB" w:rsidRDefault="00C45DDB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533E05" w:rsidRPr="00F54A4D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-224790</wp:posOffset>
            </wp:positionV>
            <wp:extent cx="857250" cy="438150"/>
            <wp:effectExtent l="0" t="0" r="0" b="0"/>
            <wp:wrapNone/>
            <wp:docPr id="5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-167640</wp:posOffset>
            </wp:positionV>
            <wp:extent cx="1581150" cy="1581150"/>
            <wp:effectExtent l="0" t="0" r="0" b="0"/>
            <wp:wrapNone/>
            <wp:docPr id="52" name="Picture 41" descr="F:\protected\images\images\protecteds\17543\big\Weights_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rotected\images\images\protecteds\17543\big\Weights_Machine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05" w:rsidRPr="00F54A4D">
        <w:rPr>
          <w:rFonts w:ascii="Arial Rounded MT Bold" w:hAnsi="Arial Rounded MT Bold"/>
          <w:b/>
          <w:color w:val="117CB2"/>
          <w:sz w:val="36"/>
          <w:szCs w:val="36"/>
        </w:rPr>
        <w:t>Joining a Gym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533E05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 Inclusive Fitness Initiative has approved over 400 gyms in the UK.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4572" distL="114300" distR="114300" simplePos="0" relativeHeight="2516771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233680</wp:posOffset>
            </wp:positionV>
            <wp:extent cx="984250" cy="1009904"/>
            <wp:effectExtent l="0" t="0" r="6350" b="0"/>
            <wp:wrapNone/>
            <wp:docPr id="51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76F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81280</wp:posOffset>
                </wp:positionV>
                <wp:extent cx="758825" cy="2072005"/>
                <wp:effectExtent l="0" t="0" r="0" b="4445"/>
                <wp:wrapNone/>
                <wp:docPr id="5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07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FB5FA3" w:rsidRDefault="00700536" w:rsidP="00C45DDB">
                            <w:pPr>
                              <w:rPr>
                                <w:rFonts w:ascii="Arial Black" w:hAnsi="Arial Black"/>
                                <w:color w:val="808080"/>
                                <w:sz w:val="180"/>
                                <w:szCs w:val="180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80"/>
                                <w:szCs w:val="18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33.15pt;margin-top:6.4pt;width:59.75pt;height:163.1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PP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" filled="f" stroked="f">
                <v:textbox style="mso-fit-shape-to-text:t">
                  <w:txbxContent>
                    <w:p w:rsidR="00700536" w:rsidRPr="00FB5FA3" w:rsidRDefault="00700536" w:rsidP="00C45DDB">
                      <w:pPr>
                        <w:rPr>
                          <w:rFonts w:ascii="Arial Black" w:hAnsi="Arial Black"/>
                          <w:color w:val="808080"/>
                          <w:sz w:val="180"/>
                          <w:szCs w:val="180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80"/>
                          <w:szCs w:val="18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This means their staff and facilities include disabled people.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Pr="00C03034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B576F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 can search for the gyms here </w:t>
      </w:r>
      <w:r w:rsidR="009F6F91" w:rsidRPr="009F6F91">
        <w:rPr>
          <w:rFonts w:ascii="Arial Rounded MT Bold" w:hAnsi="Arial Rounded MT Bold"/>
          <w:color w:val="117CB2"/>
          <w:sz w:val="32"/>
          <w:szCs w:val="32"/>
        </w:rPr>
        <w:t>www.activityalliance.org.uk/get-active/inclusive-gyms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203835</wp:posOffset>
            </wp:positionV>
            <wp:extent cx="1083310" cy="762000"/>
            <wp:effectExtent l="0" t="0" r="2540" b="0"/>
            <wp:wrapNone/>
            <wp:docPr id="49" name="Picture 43" descr="F:\protected\images\images\protecteds\15041\big\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protected\images\images\protecteds\15041\big\Crow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76F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Before you join visit the gym and ask yourself:</w:t>
      </w:r>
    </w:p>
    <w:p w:rsidR="00FB576F" w:rsidRPr="00C03034" w:rsidRDefault="009F6F91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310515</wp:posOffset>
            </wp:positionV>
            <wp:extent cx="1123950" cy="1123950"/>
            <wp:effectExtent l="0" t="0" r="0" b="0"/>
            <wp:wrapNone/>
            <wp:docPr id="48" name="Picture 44" descr="F:\protected\images\images\protecteds\19359\big\NHS_Dom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rotected\images\images\protecteds\19359\big\NHS_Domestic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Is it too crowded?</w:t>
      </w:r>
    </w:p>
    <w:p w:rsidR="00FB576F" w:rsidRPr="00C03034" w:rsidRDefault="00FB576F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Is it clean?</w:t>
      </w:r>
    </w:p>
    <w:p w:rsidR="00FB576F" w:rsidRPr="00C03034" w:rsidRDefault="009F6F91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248285</wp:posOffset>
            </wp:positionV>
            <wp:extent cx="628650" cy="838200"/>
            <wp:effectExtent l="0" t="0" r="0" b="0"/>
            <wp:wrapNone/>
            <wp:docPr id="47" name="Picture 45" descr="F:\protected\images\images\protecteds\16159\big\Shower_Acces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rotected\images\images\protecteds\16159\big\Shower_Accessible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Is the equipment suitable?</w:t>
      </w:r>
    </w:p>
    <w:p w:rsidR="00FB576F" w:rsidRPr="00C03034" w:rsidRDefault="009F6F91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311785</wp:posOffset>
            </wp:positionV>
            <wp:extent cx="499745" cy="838200"/>
            <wp:effectExtent l="0" t="0" r="0" b="0"/>
            <wp:wrapNone/>
            <wp:docPr id="46" name="Picture 46" descr="F:\protected\images\images\protecteds\19347\big\Money_Bro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rotected\images\images\protecteds\19347\big\Money_Broke-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Are the staff experienced with disabled people?</w:t>
      </w:r>
    </w:p>
    <w:p w:rsidR="00FB576F" w:rsidRPr="00C03034" w:rsidRDefault="00FB576F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Can </w:t>
      </w:r>
      <w:r w:rsidR="00E14BED">
        <w:rPr>
          <w:rFonts w:ascii="Arial Rounded MT Bold" w:hAnsi="Arial Rounded MT Bold"/>
          <w:color w:val="117CB2"/>
          <w:sz w:val="32"/>
          <w:szCs w:val="32"/>
        </w:rPr>
        <w:t>you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afford the fees?</w:t>
      </w:r>
    </w:p>
    <w:p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45DD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170180</wp:posOffset>
            </wp:positionV>
            <wp:extent cx="876300" cy="895350"/>
            <wp:effectExtent l="0" t="0" r="0" b="0"/>
            <wp:wrapNone/>
            <wp:docPr id="45" name="Picture 47" descr="F:\protected\images\images\protecteds\16155\big\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protected\images\images\protecteds\16155\big\Contract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E05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are happy then ask the gym for a trial before you sign the contract.</w:t>
      </w:r>
    </w:p>
    <w:p w:rsidR="00FB576F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341303" w:rsidRDefault="00341303">
      <w:pPr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</w:p>
    <w:p w:rsidR="00FB576F" w:rsidRPr="00803FE9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22860</wp:posOffset>
            </wp:positionV>
            <wp:extent cx="1485900" cy="971550"/>
            <wp:effectExtent l="0" t="0" r="0" b="0"/>
            <wp:wrapNone/>
            <wp:docPr id="44" name="Picture 1" descr="F:\protected\images\images\protecteds\17287\big\Swimming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7287\big\Swimming_Pool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803FE9">
        <w:rPr>
          <w:rFonts w:ascii="Arial Rounded MT Bold" w:hAnsi="Arial Rounded MT Bold"/>
          <w:b/>
          <w:color w:val="117CB2"/>
          <w:sz w:val="36"/>
          <w:szCs w:val="36"/>
        </w:rPr>
        <w:t>Swimming</w:t>
      </w:r>
    </w:p>
    <w:p w:rsidR="00803FE9" w:rsidRPr="00C03034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FB576F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Swimming is a good activity with a low risk of injury.</w:t>
      </w:r>
    </w:p>
    <w:p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4572" distL="114300" distR="114300" simplePos="0" relativeHeight="25158707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84455</wp:posOffset>
            </wp:positionV>
            <wp:extent cx="984250" cy="1009904"/>
            <wp:effectExtent l="0" t="0" r="6350" b="0"/>
            <wp:wrapNone/>
            <wp:docPr id="43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E9" w:rsidRPr="00C03034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546A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191770</wp:posOffset>
            </wp:positionV>
            <wp:extent cx="1066800" cy="1066800"/>
            <wp:effectExtent l="0" t="0" r="0" b="0"/>
            <wp:wrapNone/>
            <wp:docPr id="42" name="Picture 48" descr="http://bestclipartblog.com/clipart-pics/swimming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48" descr="http://bestclipartblog.com/clipart-pics/swimming-clip-art-1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AB" w:rsidRPr="00C03034">
        <w:rPr>
          <w:rFonts w:ascii="Arial Rounded MT Bold" w:hAnsi="Arial Rounded MT Bold"/>
          <w:color w:val="117CB2"/>
          <w:sz w:val="32"/>
          <w:szCs w:val="32"/>
        </w:rPr>
        <w:t>Plus your body is supported by the water so it can be easier to move.</w:t>
      </w:r>
      <w:r w:rsidR="00803FE9" w:rsidRPr="00803FE9">
        <w:rPr>
          <w:rFonts w:ascii="Arial Rounded MT Bold" w:hAnsi="Arial Rounded MT Bold"/>
          <w:noProof/>
          <w:color w:val="117CB2"/>
          <w:sz w:val="32"/>
          <w:szCs w:val="32"/>
          <w:lang w:eastAsia="en-GB"/>
        </w:rPr>
        <w:t xml:space="preserve"> </w:t>
      </w: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1546AB" w:rsidRPr="00C03034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is popular with disabled people.</w:t>
      </w: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4572" distL="114300" distR="117856" simplePos="0" relativeHeight="25168640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93345</wp:posOffset>
            </wp:positionV>
            <wp:extent cx="565277" cy="857504"/>
            <wp:effectExtent l="0" t="0" r="6350" b="0"/>
            <wp:wrapNone/>
            <wp:docPr id="41" name="Picture 51" descr="http://wc1.smartdraw.com/examples/content/Examples/09_Collateral/Signs/Vertical_Private_Sig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1" descr="http://wc1.smartdraw.com/examples/content/Examples/09_Collateral/Signs/Vertical_Private_Sign_L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150495</wp:posOffset>
            </wp:positionV>
            <wp:extent cx="1352550" cy="1676400"/>
            <wp:effectExtent l="0" t="0" r="0" b="0"/>
            <wp:wrapNone/>
            <wp:docPr id="40" name="Picture 54" descr="F:\protected\images\images\protecteds\21825\big\Embarra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protected\images\images\protecteds\21825\big\Embarrassed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E05" w:rsidRPr="00C03034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Some people like it because less people can see your body when you’re under water.</w:t>
      </w:r>
    </w:p>
    <w:p w:rsidR="001546AB" w:rsidRPr="00C03034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1546AB" w:rsidRPr="00C03034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3937" distL="114300" distR="114300" simplePos="0" relativeHeight="25168844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177165</wp:posOffset>
            </wp:positionV>
            <wp:extent cx="628650" cy="644779"/>
            <wp:effectExtent l="0" t="0" r="0" b="3175"/>
            <wp:wrapNone/>
            <wp:docPr id="39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b/>
          <w:color w:val="117CB2"/>
          <w:sz w:val="32"/>
          <w:szCs w:val="32"/>
        </w:rPr>
        <w:t>Other sports</w:t>
      </w: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13970</wp:posOffset>
            </wp:positionV>
            <wp:extent cx="1524000" cy="781050"/>
            <wp:effectExtent l="0" t="0" r="0" b="0"/>
            <wp:wrapNone/>
            <wp:docPr id="3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There are many sports and clubs for disabled and non-disabled </w:t>
      </w:r>
      <w:r w:rsidR="00614A32">
        <w:rPr>
          <w:rFonts w:ascii="Arial Rounded MT Bold" w:hAnsi="Arial Rounded MT Bold"/>
          <w:color w:val="117CB2"/>
          <w:sz w:val="32"/>
          <w:szCs w:val="32"/>
        </w:rPr>
        <w:t xml:space="preserve">people 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>alike.</w:t>
      </w:r>
    </w:p>
    <w:p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113665</wp:posOffset>
            </wp:positionV>
            <wp:extent cx="685800" cy="342900"/>
            <wp:effectExtent l="0" t="0" r="0" b="0"/>
            <wp:wrapNone/>
            <wp:docPr id="37" name="Picture 3" descr="http://www.compucorp.co.uk/sites/default/files/styles/portfolio_view/public/DRUK_267_87-50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corp.co.uk/sites/default/files/styles/portfolio_view/public/DRUK_267_87-50-14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12" w:rsidRPr="00E14BED" w:rsidRDefault="009F6F91" w:rsidP="00247AE0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86360</wp:posOffset>
            </wp:positionV>
            <wp:extent cx="745490" cy="1051560"/>
            <wp:effectExtent l="76200" t="57150" r="73660" b="72390"/>
            <wp:wrapNone/>
            <wp:docPr id="36" name="Picture 7" descr="http://www.disabilityrightsuk.org/sites/default/files/pictures/DSD-Front-Cov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abilityrightsuk.org/sites/default/files/pictures/DSD-Front-Cover_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5198">
                      <a:off x="0" y="0"/>
                      <a:ext cx="745490" cy="105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You can find out more information</w:t>
      </w:r>
      <w:r w:rsidR="00614A32">
        <w:rPr>
          <w:rFonts w:ascii="Arial Rounded MT Bold" w:hAnsi="Arial Rounded MT Bold"/>
          <w:color w:val="117CB2"/>
          <w:sz w:val="32"/>
          <w:szCs w:val="32"/>
        </w:rPr>
        <w:t xml:space="preserve"> on</w:t>
      </w:r>
      <w:r w:rsidR="00247AE0">
        <w:rPr>
          <w:rFonts w:ascii="Arial Rounded MT Bold" w:hAnsi="Arial Rounded MT Bold"/>
          <w:color w:val="117CB2"/>
          <w:sz w:val="32"/>
          <w:szCs w:val="32"/>
        </w:rPr>
        <w:t xml:space="preserve"> Activity Alliance’s website </w:t>
      </w:r>
      <w:hyperlink r:id="rId92" w:history="1">
        <w:r w:rsidR="00247AE0" w:rsidRPr="00F66568">
          <w:rPr>
            <w:rStyle w:val="Hyperlink"/>
            <w:rFonts w:ascii="Arial Rounded MT Bold" w:hAnsi="Arial Rounded MT Bold"/>
            <w:sz w:val="32"/>
            <w:szCs w:val="32"/>
          </w:rPr>
          <w:t>www.activityalliance.org.uk</w:t>
        </w:r>
      </w:hyperlink>
      <w:r w:rsidR="00247AE0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 xml:space="preserve">in </w:t>
      </w:r>
      <w:hyperlink r:id="rId93" w:history="1">
        <w:r w:rsidR="00C55D12" w:rsidRPr="00614A32">
          <w:rPr>
            <w:rStyle w:val="Hyperlink"/>
            <w:rFonts w:ascii="Arial Rounded MT Bold" w:hAnsi="Arial Rounded MT Bold"/>
            <w:sz w:val="32"/>
            <w:szCs w:val="32"/>
          </w:rPr>
          <w:t>‘Doing Sport Differently’ published by D</w:t>
        </w:r>
        <w:r w:rsidR="00803FE9" w:rsidRPr="00614A32">
          <w:rPr>
            <w:rStyle w:val="Hyperlink"/>
            <w:rFonts w:ascii="Arial Rounded MT Bold" w:hAnsi="Arial Rounded MT Bold"/>
            <w:sz w:val="32"/>
            <w:szCs w:val="32"/>
          </w:rPr>
          <w:t>isability Rights UK</w:t>
        </w:r>
      </w:hyperlink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.</w:t>
      </w:r>
      <w:r w:rsidR="00803FE9"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  <w:r w:rsidR="00C55D12" w:rsidRPr="00E14BED">
        <w:rPr>
          <w:rFonts w:ascii="Arial Rounded MT Bold" w:hAnsi="Arial Rounded MT Bold"/>
          <w:b/>
          <w:color w:val="117CB2"/>
          <w:sz w:val="36"/>
          <w:szCs w:val="36"/>
        </w:rPr>
        <w:lastRenderedPageBreak/>
        <w:t>Something more gentle</w:t>
      </w:r>
      <w:r w:rsidR="00E14BED">
        <w:rPr>
          <w:rFonts w:ascii="Arial Rounded MT Bold" w:hAnsi="Arial Rounded MT Bold"/>
          <w:b/>
          <w:color w:val="117CB2"/>
          <w:sz w:val="36"/>
          <w:szCs w:val="36"/>
        </w:rPr>
        <w:t>?</w:t>
      </w:r>
    </w:p>
    <w:p w:rsidR="00E14BED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106045</wp:posOffset>
            </wp:positionV>
            <wp:extent cx="1000760" cy="1257300"/>
            <wp:effectExtent l="0" t="0" r="8890" b="0"/>
            <wp:wrapNone/>
            <wp:docPr id="35" name="Picture 60" descr="http://pad1.whstatic.com/images/thumb/e/e2/Do-Yoga-and-Positive-Thinking-Step-3.jpg/670px-Do-Yoga-and-Positive-Thinking-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ad1.whstatic.com/images/thumb/e/e2/Do-Yoga-and-Positive-Thinking-Step-3.jpg/670px-Do-Yoga-and-Positive-Thinking-Step-3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2" r="20908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Slower and less energetic activities like Yoga and Tai-Chi will improve health without risking injury.</w:t>
      </w:r>
    </w:p>
    <w:p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262890</wp:posOffset>
            </wp:positionV>
            <wp:extent cx="1041400" cy="1143000"/>
            <wp:effectExtent l="0" t="0" r="6350" b="0"/>
            <wp:wrapNone/>
            <wp:docPr id="34" name="Picture 63" descr="http://pad1.whstatic.com/images/thumb/4/47/Reduce-Fat-Through-Yoga-Step-5.jpg/670px-Reduce-Fat-Through-Yoga-Ste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ad1.whstatic.com/images/thumb/4/47/Reduce-Fat-Through-Yoga-Step-5.jpg/670px-Reduce-Fat-Through-Yoga-Step-5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r="1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These activities are about balancing and positioning your body.</w:t>
      </w: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762000" cy="1200150"/>
            <wp:effectExtent l="0" t="0" r="0" b="0"/>
            <wp:wrapNone/>
            <wp:docPr id="33" name="Picture 66" descr="F:\protected\images\images\protecteds\16231\big\Michell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protected\images\images\protecteds\16231\big\Michelle-4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They will increase your balance, strength and energy.</w:t>
      </w:r>
    </w:p>
    <w:p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614A32" w:rsidRDefault="00E14BED" w:rsidP="00614A32">
      <w:pPr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</w:p>
    <w:p w:rsidR="00E14BED" w:rsidRDefault="009F6F91" w:rsidP="00614A32">
      <w:pPr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-167640</wp:posOffset>
            </wp:positionV>
            <wp:extent cx="1123950" cy="1638300"/>
            <wp:effectExtent l="0" t="0" r="0" b="0"/>
            <wp:wrapNone/>
            <wp:docPr id="32" name="Picture 67" descr="F:\protected\images\images\protecteds\20379\big\Fra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protected\images\images\protecteds\20379\big\Frank4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12" w:rsidRPr="00E14BED" w:rsidRDefault="00C55D12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E14BED">
        <w:rPr>
          <w:rFonts w:ascii="Arial Rounded MT Bold" w:hAnsi="Arial Rounded MT Bold"/>
          <w:b/>
          <w:color w:val="117CB2"/>
          <w:sz w:val="36"/>
          <w:szCs w:val="36"/>
        </w:rPr>
        <w:t>Older people</w:t>
      </w: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Think about gentle exercise such as walking or Yoga.</w:t>
      </w:r>
    </w:p>
    <w:p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8890</wp:posOffset>
            </wp:positionV>
            <wp:extent cx="793750" cy="990600"/>
            <wp:effectExtent l="0" t="0" r="6350" b="0"/>
            <wp:wrapNone/>
            <wp:docPr id="31" name="Picture 60" descr="http://pad1.whstatic.com/images/thumb/e/e2/Do-Yoga-and-Positive-Thinking-Step-3.jpg/670px-Do-Yoga-and-Positive-Thinking-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ad1.whstatic.com/images/thumb/e/e2/Do-Yoga-and-Positive-Thinking-Step-3.jpg/670px-Do-Yoga-and-Positive-Thinking-Step-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2" r="20908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116840</wp:posOffset>
                </wp:positionV>
                <wp:extent cx="1113155" cy="1618615"/>
                <wp:effectExtent l="0" t="0" r="0" b="635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0C6FF6" w:rsidRDefault="00700536" w:rsidP="000C6FF6">
                            <w:pPr>
                              <w:rPr>
                                <w:b/>
                                <w:color w:val="00FF00"/>
                                <w:sz w:val="156"/>
                                <w:szCs w:val="156"/>
                              </w:rPr>
                            </w:pPr>
                            <w:r w:rsidRPr="000C6FF6">
                              <w:rPr>
                                <w:rFonts w:ascii="Arial Black" w:hAnsi="Arial Black"/>
                                <w:b/>
                                <w:color w:val="00FF00"/>
                                <w:sz w:val="156"/>
                                <w:szCs w:val="1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2.25pt;margin-top:9.2pt;width:87.65pt;height:127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" filled="f" stroked="f">
                <v:textbox>
                  <w:txbxContent>
                    <w:p w:rsidR="00700536" w:rsidRPr="000C6FF6" w:rsidRDefault="00700536" w:rsidP="000C6FF6">
                      <w:pPr>
                        <w:rPr>
                          <w:b/>
                          <w:color w:val="00FF00"/>
                          <w:sz w:val="156"/>
                          <w:szCs w:val="156"/>
                        </w:rPr>
                      </w:pPr>
                      <w:r w:rsidRPr="000C6FF6">
                        <w:rPr>
                          <w:rFonts w:ascii="Arial Black" w:hAnsi="Arial Black"/>
                          <w:b/>
                          <w:color w:val="00FF00"/>
                          <w:sz w:val="156"/>
                          <w:szCs w:val="1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154305</wp:posOffset>
            </wp:positionV>
            <wp:extent cx="647700" cy="704850"/>
            <wp:effectExtent l="0" t="0" r="0" b="0"/>
            <wp:wrapNone/>
            <wp:docPr id="29" name="Picture 15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You can find special classes or senior playgrounds with specialist equipment.</w:t>
      </w: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9525</wp:posOffset>
            </wp:positionV>
            <wp:extent cx="971550" cy="635635"/>
            <wp:effectExtent l="57150" t="76200" r="57150" b="69215"/>
            <wp:wrapNone/>
            <wp:docPr id="28" name="Picture 1" descr="F:\protected\images\images\protecteds\17287\big\Swimming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7287\big\Swimming_Pool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66715">
                      <a:off x="0" y="0"/>
                      <a:ext cx="97155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could try swimming, dancing or even just learning some stretches.</w:t>
      </w:r>
    </w:p>
    <w:p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234950</wp:posOffset>
            </wp:positionV>
            <wp:extent cx="1524000" cy="1295400"/>
            <wp:effectExtent l="0" t="0" r="0" b="0"/>
            <wp:wrapNone/>
            <wp:docPr id="27" name="Picture 69" descr="F:\protected\images\images\protecteds\14977\big\Ros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protected\images\images\protecteds\14977\big\Ross-5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Pr="00E14BED" w:rsidRDefault="00C55D12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E14BED">
        <w:rPr>
          <w:rFonts w:ascii="Arial Rounded MT Bold" w:hAnsi="Arial Rounded MT Bold"/>
          <w:b/>
          <w:color w:val="117CB2"/>
          <w:sz w:val="36"/>
          <w:szCs w:val="36"/>
        </w:rPr>
        <w:t>Younger people</w:t>
      </w: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Most activities are available to you somewhere.</w:t>
      </w:r>
    </w:p>
    <w:p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255905</wp:posOffset>
                </wp:positionV>
                <wp:extent cx="1113155" cy="1618615"/>
                <wp:effectExtent l="0" t="0" r="0" b="635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536" w:rsidRPr="000C6FF6" w:rsidRDefault="00700536" w:rsidP="000C6FF6">
                            <w:pPr>
                              <w:rPr>
                                <w:b/>
                                <w:color w:val="00FF00"/>
                                <w:sz w:val="156"/>
                                <w:szCs w:val="156"/>
                              </w:rPr>
                            </w:pPr>
                            <w:r w:rsidRPr="000C6FF6">
                              <w:rPr>
                                <w:rFonts w:ascii="Arial Black" w:hAnsi="Arial Black"/>
                                <w:b/>
                                <w:color w:val="00FF00"/>
                                <w:sz w:val="156"/>
                                <w:szCs w:val="1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left:0;text-align:left;margin-left:-6.75pt;margin-top:20.15pt;width:87.65pt;height:127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" filled="f" stroked="f">
                <v:textbox>
                  <w:txbxContent>
                    <w:p w:rsidR="00700536" w:rsidRPr="000C6FF6" w:rsidRDefault="00700536" w:rsidP="000C6FF6">
                      <w:pPr>
                        <w:rPr>
                          <w:b/>
                          <w:color w:val="00FF00"/>
                          <w:sz w:val="156"/>
                          <w:szCs w:val="156"/>
                        </w:rPr>
                      </w:pPr>
                      <w:r w:rsidRPr="000C6FF6">
                        <w:rPr>
                          <w:rFonts w:ascii="Arial Black" w:hAnsi="Arial Black"/>
                          <w:b/>
                          <w:color w:val="00FF00"/>
                          <w:sz w:val="156"/>
                          <w:szCs w:val="1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217170</wp:posOffset>
            </wp:positionV>
            <wp:extent cx="1581150" cy="819150"/>
            <wp:effectExtent l="0" t="0" r="0" b="0"/>
            <wp:wrapNone/>
            <wp:docPr id="2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Think about what you want to do and what is safe for you to do.</w:t>
      </w:r>
    </w:p>
    <w:p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140970</wp:posOffset>
            </wp:positionV>
            <wp:extent cx="800100" cy="895350"/>
            <wp:effectExtent l="0" t="0" r="0" b="0"/>
            <wp:wrapNone/>
            <wp:docPr id="2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12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403860</wp:posOffset>
            </wp:positionV>
            <wp:extent cx="800100" cy="876300"/>
            <wp:effectExtent l="0" t="0" r="0" b="0"/>
            <wp:wrapNone/>
            <wp:docPr id="2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Talk to you school or council and they will help you find activities locally.</w:t>
      </w: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C55D12" w:rsidRPr="006A455D" w:rsidRDefault="00C55D12" w:rsidP="00B73343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6A455D">
        <w:rPr>
          <w:rFonts w:ascii="Arial Rounded MT Bold" w:hAnsi="Arial Rounded MT Bold"/>
          <w:b/>
          <w:color w:val="117CB2"/>
          <w:sz w:val="44"/>
          <w:szCs w:val="44"/>
        </w:rPr>
        <w:t>Where can I find out more?</w:t>
      </w:r>
    </w:p>
    <w:p w:rsidR="00B73343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199390</wp:posOffset>
            </wp:positionV>
            <wp:extent cx="800100" cy="876300"/>
            <wp:effectExtent l="0" t="0" r="0" b="0"/>
            <wp:wrapNone/>
            <wp:docPr id="2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343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132080</wp:posOffset>
            </wp:positionV>
            <wp:extent cx="862965" cy="946785"/>
            <wp:effectExtent l="0" t="0" r="0" b="5715"/>
            <wp:wrapNone/>
            <wp:docPr id="2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C03034">
        <w:rPr>
          <w:rFonts w:ascii="Arial Rounded MT Bold" w:hAnsi="Arial Rounded MT Bold"/>
          <w:color w:val="117CB2"/>
          <w:sz w:val="32"/>
          <w:szCs w:val="32"/>
        </w:rPr>
        <w:t>To find out more about activities in your area you can start by asking at your local library, council or social services department.</w:t>
      </w:r>
    </w:p>
    <w:p w:rsidR="00B73343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73343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list of website</w:t>
      </w:r>
      <w:r w:rsidR="00A22CD7">
        <w:rPr>
          <w:rFonts w:ascii="Arial Rounded MT Bold" w:hAnsi="Arial Rounded MT Bold"/>
          <w:color w:val="117CB2"/>
          <w:sz w:val="32"/>
          <w:szCs w:val="32"/>
        </w:rPr>
        <w:t>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to help you find more activities:</w:t>
      </w:r>
    </w:p>
    <w:p w:rsidR="00A22CD7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noProof/>
          <w:color w:val="117CB2"/>
          <w:sz w:val="32"/>
          <w:szCs w:val="32"/>
          <w:lang w:eastAsia="en-GB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189230</wp:posOffset>
            </wp:positionV>
            <wp:extent cx="996950" cy="956310"/>
            <wp:effectExtent l="0" t="0" r="0" b="0"/>
            <wp:wrapNone/>
            <wp:docPr id="142" name="Picture 142" descr="N:\Marketing and communications\Rebrand\FINAL logos\RGB_ digital\Activity Alliance 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N:\Marketing and communications\Rebrand\FINAL logos\RGB_ digital\Activity Alliance Logo_Strap_RGB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343" w:rsidRPr="00C03034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4F2568" w:rsidRDefault="00247AE0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t>Activity Alliance</w:t>
      </w:r>
    </w:p>
    <w:p w:rsidR="00B6342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9F6F91">
        <w:rPr>
          <w:rFonts w:ascii="Arial Rounded MT Bold" w:hAnsi="Arial Rounded MT Bold"/>
          <w:color w:val="117CB2"/>
          <w:sz w:val="32"/>
          <w:szCs w:val="32"/>
        </w:rPr>
        <w:t>www.activityalliance.org.uk</w:t>
      </w:r>
      <w:r>
        <w:rPr>
          <w:rFonts w:ascii="Arial Rounded MT Bold" w:hAnsi="Arial Rounded MT Bold"/>
          <w:color w:val="117CB2"/>
          <w:sz w:val="32"/>
          <w:szCs w:val="32"/>
        </w:rPr>
        <w:br/>
        <w:t>(Activity Alliance is the operating name for the English Federation of Disability Sport.)</w:t>
      </w:r>
    </w:p>
    <w:p w:rsidR="00A22CD7" w:rsidRDefault="00A22CD7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B73343" w:rsidRPr="00C0303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140335</wp:posOffset>
            </wp:positionV>
            <wp:extent cx="854710" cy="439420"/>
            <wp:effectExtent l="0" t="0" r="0" b="0"/>
            <wp:wrapNone/>
            <wp:docPr id="1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9F6F91" w:rsidRDefault="009F6F91" w:rsidP="009F6F91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254" distL="114300" distR="114300" simplePos="0" relativeHeight="25170995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143510</wp:posOffset>
            </wp:positionV>
            <wp:extent cx="434975" cy="439293"/>
            <wp:effectExtent l="0" t="0" r="3175" b="0"/>
            <wp:wrapNone/>
            <wp:docPr id="18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4F2568">
        <w:rPr>
          <w:rFonts w:ascii="Arial Rounded MT Bold" w:hAnsi="Arial Rounded MT Bold"/>
          <w:b/>
          <w:color w:val="117CB2"/>
          <w:sz w:val="32"/>
          <w:szCs w:val="32"/>
        </w:rPr>
        <w:t>Find an inclusive Gym</w:t>
      </w:r>
      <w:r w:rsidR="00247AE0" w:rsidRPr="00247AE0">
        <w:rPr>
          <w:rFonts w:ascii="Arial Rounded MT Bold" w:hAnsi="Arial Rounded MT Bold"/>
          <w:color w:val="117CB2"/>
          <w:sz w:val="32"/>
          <w:szCs w:val="32"/>
        </w:rPr>
        <w:t xml:space="preserve"> www.activityalliance.org.uk/get-active/inclusive-gyms</w:t>
      </w:r>
    </w:p>
    <w:p w:rsidR="00B73343" w:rsidRDefault="00B73343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A22CD7" w:rsidRPr="00C0303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139065</wp:posOffset>
            </wp:positionV>
            <wp:extent cx="792480" cy="379730"/>
            <wp:effectExtent l="0" t="0" r="7620" b="1270"/>
            <wp:wrapNone/>
            <wp:docPr id="17" name="Picture 73" descr="http://www.radiofreeskaro.com/http:/www.radiofreeskaro.com/public_html/wp-content/uploads/2011/06/BBC+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adiofreeskaro.com/http:/www.radiofreeskaro.com/public_html/wp-content/uploads/2011/06/BBC+Logo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BBC</w:t>
      </w:r>
    </w:p>
    <w:p w:rsidR="00B63424" w:rsidRDefault="00B63424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www.bbc.co.uk/thingstodo/activities</w:t>
      </w:r>
    </w:p>
    <w:p w:rsidR="00A22CD7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211455</wp:posOffset>
            </wp:positionV>
            <wp:extent cx="859790" cy="926465"/>
            <wp:effectExtent l="0" t="0" r="0" b="6985"/>
            <wp:wrapNone/>
            <wp:docPr id="1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343" w:rsidRPr="00C03034" w:rsidRDefault="00B73343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4F2568" w:rsidRDefault="00B63424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County Sports Partnership Network</w:t>
      </w:r>
    </w:p>
    <w:p w:rsidR="00B63424" w:rsidRDefault="00B63424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www.cspnetwork.org</w:t>
      </w:r>
    </w:p>
    <w:p w:rsidR="00A22CD7" w:rsidRDefault="00A22CD7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B73343" w:rsidRPr="00C0303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7620</wp:posOffset>
            </wp:positionV>
            <wp:extent cx="871220" cy="937895"/>
            <wp:effectExtent l="0" t="0" r="5080" b="0"/>
            <wp:wrapNone/>
            <wp:docPr id="15" name="Picture 81" descr="Parasport logo">
              <a:hlinkClick xmlns:a="http://schemas.openxmlformats.org/drawingml/2006/main" r:id="rId110" tooltip="&quot;Parasport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arasport logo">
                      <a:hlinkClick r:id="rId110" tooltip="&quot;Parasport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Parasport</w:t>
      </w:r>
    </w:p>
    <w:p w:rsidR="00B63424" w:rsidRPr="00C03034" w:rsidRDefault="00B63424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www.parasport.org.uk</w:t>
      </w:r>
    </w:p>
    <w:p w:rsidR="00B73343" w:rsidRDefault="00B73343">
      <w:pPr>
        <w:rPr>
          <w:rFonts w:ascii="Arial Rounded MT Bold" w:hAnsi="Arial Rounded MT Bold"/>
          <w:color w:val="117CB2"/>
          <w:sz w:val="32"/>
          <w:szCs w:val="32"/>
        </w:rPr>
      </w:pPr>
      <w:bookmarkStart w:id="0" w:name="_GoBack"/>
      <w:bookmarkEnd w:id="0"/>
    </w:p>
    <w:p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list of website links to help you find disability sports organisations:</w:t>
      </w:r>
    </w:p>
    <w:p w:rsidR="00A22CD7" w:rsidRDefault="00A22CD7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A22CD7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166370</wp:posOffset>
            </wp:positionV>
            <wp:extent cx="1107440" cy="603885"/>
            <wp:effectExtent l="0" t="0" r="0" b="5715"/>
            <wp:wrapNone/>
            <wp:docPr id="14" name="Picture 84" descr="British Blind Sport">
              <a:hlinkClick xmlns:a="http://schemas.openxmlformats.org/drawingml/2006/main" r:id="rId112" tooltip="&quot;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ritish Blind Sport">
                      <a:hlinkClick r:id="rId112" tooltip="&quot;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British Blind Sport</w:t>
      </w:r>
    </w:p>
    <w:p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www.britishblindsport.org.uk</w:t>
      </w:r>
    </w:p>
    <w:p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78105</wp:posOffset>
            </wp:positionV>
            <wp:extent cx="813435" cy="832485"/>
            <wp:effectExtent l="0" t="0" r="5715" b="5715"/>
            <wp:wrapNone/>
            <wp:docPr id="13" name="Picture 87" descr="CP Sport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P Sport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Cerebral Palsy Sport</w:t>
      </w:r>
    </w:p>
    <w:p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www.cpsport.org</w:t>
      </w:r>
    </w:p>
    <w:p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90805</wp:posOffset>
            </wp:positionV>
            <wp:extent cx="841375" cy="848995"/>
            <wp:effectExtent l="0" t="0" r="0" b="8255"/>
            <wp:wrapNone/>
            <wp:docPr id="12" name="Picture 90" descr="Dwarf Sports Association UK">
              <a:hlinkClick xmlns:a="http://schemas.openxmlformats.org/drawingml/2006/main" r:id="rId116" tooltip="&quot;DSAUK Home 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warf Sports Association UK">
                      <a:hlinkClick r:id="rId116" tooltip="&quot;DSAUK Home 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Dwarf Sports Association</w:t>
      </w:r>
    </w:p>
    <w:p w:rsidR="00B6342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139065</wp:posOffset>
            </wp:positionV>
            <wp:extent cx="1437005" cy="1437005"/>
            <wp:effectExtent l="0" t="0" r="0" b="0"/>
            <wp:wrapNone/>
            <wp:docPr id="11" name="Picture 93" descr="http://enablemagazine.co.uk/wp-content/uploads/2012/11/LimbPower-logo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enablemagazine.co.uk/wp-content/uploads/2012/11/LimbPower-logo-150x150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C03034">
        <w:rPr>
          <w:rFonts w:ascii="Arial Rounded MT Bold" w:hAnsi="Arial Rounded MT Bold"/>
          <w:color w:val="117CB2"/>
          <w:sz w:val="32"/>
          <w:szCs w:val="32"/>
        </w:rPr>
        <w:t>www.dsauk.org</w:t>
      </w:r>
    </w:p>
    <w:p w:rsidR="00A22CD7" w:rsidRPr="00C03034" w:rsidRDefault="00A22CD7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Limbpower</w:t>
      </w:r>
    </w:p>
    <w:p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www.limbpower.com</w:t>
      </w:r>
    </w:p>
    <w:p w:rsidR="00A22CD7" w:rsidRPr="00C03034" w:rsidRDefault="00A22CD7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4F2568" w:rsidRDefault="009F6F91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113665</wp:posOffset>
            </wp:positionV>
            <wp:extent cx="1042035" cy="652780"/>
            <wp:effectExtent l="0" t="0" r="5715" b="0"/>
            <wp:wrapNone/>
            <wp:docPr id="10" name="Picture 96" descr="Home">
              <a:hlinkClick xmlns:a="http://schemas.openxmlformats.org/drawingml/2006/main" r:id="rId119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ome">
                      <a:hlinkClick r:id="rId119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4F2568">
        <w:rPr>
          <w:rFonts w:ascii="Arial Rounded MT Bold" w:hAnsi="Arial Rounded MT Bold"/>
          <w:b/>
          <w:color w:val="117CB2"/>
          <w:sz w:val="32"/>
          <w:szCs w:val="32"/>
        </w:rPr>
        <w:t>Mencap Sport</w:t>
      </w:r>
    </w:p>
    <w:p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www.mencap.org.uk/what-we-do/our-services/leisure/mencap-sport</w:t>
      </w:r>
    </w:p>
    <w:p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180340</wp:posOffset>
            </wp:positionV>
            <wp:extent cx="1224915" cy="678180"/>
            <wp:effectExtent l="0" t="0" r="0" b="7620"/>
            <wp:wrapNone/>
            <wp:docPr id="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Special Olympics GB</w:t>
      </w:r>
    </w:p>
    <w:p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www.specialolympicsgb.org.uk</w:t>
      </w:r>
    </w:p>
    <w:p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274955</wp:posOffset>
                </wp:positionV>
                <wp:extent cx="1133475" cy="695325"/>
                <wp:effectExtent l="0" t="0" r="952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B7F" w:rsidRDefault="009F6F91">
                            <w:r w:rsidRPr="001E40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46455" cy="600710"/>
                                  <wp:effectExtent l="0" t="0" r="0" b="8890"/>
                                  <wp:docPr id="2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0.6pt;margin-top:21.65pt;width:89.25pt;height:54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" fillcolor="window" stroked="f" strokeweight=".5pt">
                <v:path arrowok="t"/>
                <v:textbox>
                  <w:txbxContent>
                    <w:p w:rsidR="00170B7F" w:rsidRDefault="009F6F91">
                      <w:r w:rsidRPr="001E406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46455" cy="600710"/>
                            <wp:effectExtent l="0" t="0" r="0" b="8890"/>
                            <wp:docPr id="2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UK Deaf Sport</w:t>
      </w:r>
    </w:p>
    <w:p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www.ukdeafsport.org.uk </w:t>
      </w:r>
    </w:p>
    <w:p w:rsidR="00A22CD7" w:rsidRPr="00C03034" w:rsidRDefault="00A22CD7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4F2568" w:rsidRDefault="009F6F91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19050</wp:posOffset>
            </wp:positionV>
            <wp:extent cx="1548765" cy="424815"/>
            <wp:effectExtent l="0" t="0" r="0" b="0"/>
            <wp:wrapNone/>
            <wp:docPr id="8" name="Picture 102" descr="http://www.scottishdisabilitysport.com/sds/cache/file/9134CA78-54E1-44DE-AB267CDAF260DB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scottishdisabilitysport.com/sds/cache/file/9134CA78-54E1-44DE-AB267CDAF260DB5B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4" b="3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32">
        <w:rPr>
          <w:rFonts w:ascii="Arial Rounded MT Bold" w:hAnsi="Arial Rounded MT Bold"/>
          <w:b/>
          <w:color w:val="117CB2"/>
          <w:sz w:val="32"/>
          <w:szCs w:val="32"/>
        </w:rPr>
        <w:t>WheelP</w:t>
      </w:r>
      <w:r w:rsidR="00B63424" w:rsidRPr="004F2568">
        <w:rPr>
          <w:rFonts w:ascii="Arial Rounded MT Bold" w:hAnsi="Arial Rounded MT Bold"/>
          <w:b/>
          <w:color w:val="117CB2"/>
          <w:sz w:val="32"/>
          <w:szCs w:val="32"/>
        </w:rPr>
        <w:t>ower</w:t>
      </w:r>
    </w:p>
    <w:p w:rsidR="00B63424" w:rsidRPr="00C03034" w:rsidRDefault="00833D92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hyperlink r:id="rId124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www.wheelpower.org.uk</w:t>
        </w:r>
      </w:hyperlink>
    </w:p>
    <w:p w:rsidR="00B63424" w:rsidRPr="00C0303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A22CD7" w:rsidRDefault="00A22CD7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list of website links to help find activities for children and young people:</w:t>
      </w:r>
    </w:p>
    <w:p w:rsidR="00A22CD7" w:rsidRDefault="00A22CD7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A22CD7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166370</wp:posOffset>
            </wp:positionV>
            <wp:extent cx="1254125" cy="521970"/>
            <wp:effectExtent l="0" t="0" r="3175" b="0"/>
            <wp:wrapNone/>
            <wp:docPr id="7" name="Picture 105" descr="http://enablemagazine.co.uk/wp-content/uploads/2014/02/whizz-kidz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enablemagazine.co.uk/wp-content/uploads/2014/02/whizz-kidz-logo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C03034" w:rsidRDefault="00B63424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Whizz-Kidz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- disabled children's charity</w:t>
      </w:r>
    </w:p>
    <w:p w:rsidR="00B63424" w:rsidRDefault="00833D92" w:rsidP="00DE35D3">
      <w:pPr>
        <w:pStyle w:val="ListParagraph"/>
        <w:spacing w:after="0"/>
        <w:ind w:left="2694"/>
        <w:contextualSpacing w:val="0"/>
      </w:pPr>
      <w:hyperlink r:id="rId126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www.whizz-kidz.org.uk</w:t>
        </w:r>
      </w:hyperlink>
    </w:p>
    <w:p w:rsidR="00DE35D3" w:rsidRPr="00C03034" w:rsidRDefault="009F6F91" w:rsidP="00DE35D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78105</wp:posOffset>
            </wp:positionV>
            <wp:extent cx="895350" cy="815975"/>
            <wp:effectExtent l="0" t="0" r="0" b="3175"/>
            <wp:wrapNone/>
            <wp:docPr id="6" name="Picture 108" descr="http://enablemagazine.co.uk/wp-content/uploads/2014/02/NDC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enablemagazine.co.uk/wp-content/uploads/2014/02/NDCS-logo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C03034" w:rsidRDefault="00B63424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NDCS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– National Deaf Children’s Society</w:t>
      </w:r>
    </w:p>
    <w:p w:rsidR="00B63424" w:rsidRDefault="00833D92" w:rsidP="00DE35D3">
      <w:pPr>
        <w:pStyle w:val="ListParagraph"/>
        <w:spacing w:after="0"/>
        <w:ind w:left="2694"/>
        <w:contextualSpacing w:val="0"/>
      </w:pPr>
      <w:hyperlink r:id="rId128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www.ndcs.org.uk</w:t>
        </w:r>
      </w:hyperlink>
    </w:p>
    <w:p w:rsidR="00DE35D3" w:rsidRPr="00C03034" w:rsidRDefault="009F6F91" w:rsidP="00DE35D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201930</wp:posOffset>
            </wp:positionV>
            <wp:extent cx="895350" cy="653415"/>
            <wp:effectExtent l="0" t="0" r="0" b="0"/>
            <wp:wrapNone/>
            <wp:docPr id="5" name="Picture 111" descr="http://www.completekidz.co.uk/wp-content/uploads/2012/10/sgames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completekidz.co.uk/wp-content/uploads/2012/10/sgames_t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24" w:rsidRPr="004F2568" w:rsidRDefault="00B63424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StreetGames</w:t>
      </w:r>
    </w:p>
    <w:p w:rsidR="00B63424" w:rsidRDefault="00833D92" w:rsidP="00DE35D3">
      <w:pPr>
        <w:pStyle w:val="ListParagraph"/>
        <w:spacing w:after="0"/>
        <w:ind w:left="2694"/>
        <w:contextualSpacing w:val="0"/>
      </w:pPr>
      <w:hyperlink r:id="rId130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www.streetgames.org</w:t>
        </w:r>
      </w:hyperlink>
    </w:p>
    <w:p w:rsidR="00DE35D3" w:rsidRPr="00C03034" w:rsidRDefault="00DE35D3" w:rsidP="00DE35D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:rsidR="00DE35D3" w:rsidRDefault="00DE35D3" w:rsidP="00DE35D3">
      <w:pPr>
        <w:spacing w:after="0"/>
        <w:ind w:left="2694"/>
        <w:rPr>
          <w:rFonts w:ascii="Arial Rounded MT Bold" w:hAnsi="Arial Rounded MT Bold"/>
          <w:color w:val="117CB2"/>
          <w:sz w:val="32"/>
          <w:szCs w:val="32"/>
        </w:rPr>
      </w:pPr>
    </w:p>
    <w:p w:rsidR="00DE35D3" w:rsidRDefault="00DE35D3" w:rsidP="009F6F91">
      <w:pPr>
        <w:spacing w:after="0"/>
        <w:rPr>
          <w:rFonts w:ascii="Arial Rounded MT Bold" w:hAnsi="Arial Rounded MT Bold"/>
          <w:color w:val="117CB2"/>
          <w:sz w:val="32"/>
          <w:szCs w:val="32"/>
        </w:rPr>
      </w:pPr>
    </w:p>
    <w:p w:rsidR="00DE35D3" w:rsidRDefault="00DE35D3" w:rsidP="00DE35D3">
      <w:pPr>
        <w:spacing w:after="0"/>
        <w:ind w:left="2694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Default="00B63424" w:rsidP="00DE35D3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website link to help find activities for older people:</w:t>
      </w:r>
    </w:p>
    <w:p w:rsidR="00DE35D3" w:rsidRPr="00C03034" w:rsidRDefault="00DE35D3" w:rsidP="00DE35D3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2902C0" w:rsidRPr="004F2568" w:rsidRDefault="009F6F91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position w:val="-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59055</wp:posOffset>
            </wp:positionV>
            <wp:extent cx="1363345" cy="702310"/>
            <wp:effectExtent l="0" t="0" r="8255" b="2540"/>
            <wp:wrapNone/>
            <wp:docPr id="4" name="Picture 114" descr="http://www.vast.org.uk/wp-content/uploads/2014/05/Age-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vast.org.uk/wp-content/uploads/2014/05/Age-UK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2C0" w:rsidRPr="004F2568">
        <w:rPr>
          <w:rFonts w:ascii="Arial Rounded MT Bold" w:hAnsi="Arial Rounded MT Bold"/>
          <w:b/>
          <w:color w:val="117CB2"/>
          <w:sz w:val="32"/>
          <w:szCs w:val="32"/>
        </w:rPr>
        <w:t>Age UK</w:t>
      </w:r>
    </w:p>
    <w:p w:rsidR="002902C0" w:rsidRPr="009F6F91" w:rsidRDefault="00C87867" w:rsidP="00DE35D3">
      <w:pPr>
        <w:pStyle w:val="ListParagraph"/>
        <w:spacing w:after="0"/>
        <w:ind w:left="2694"/>
        <w:contextualSpacing w:val="0"/>
        <w:rPr>
          <w:rStyle w:val="Hyperlink"/>
          <w:rFonts w:ascii="Arial Rounded MT Bold" w:hAnsi="Arial Rounded MT Bold"/>
          <w:color w:val="117CB2"/>
          <w:sz w:val="32"/>
          <w:u w:val="none"/>
        </w:rPr>
      </w:pPr>
      <w:r w:rsidRPr="009F6F91">
        <w:rPr>
          <w:rStyle w:val="Hyperlink"/>
          <w:rFonts w:ascii="Arial Rounded MT Bold" w:hAnsi="Arial Rounded MT Bold"/>
          <w:color w:val="117CB2"/>
          <w:sz w:val="32"/>
          <w:u w:val="none"/>
        </w:rPr>
        <w:t xml:space="preserve">www.ageuk.org.uk/health-wellbeing/keeping-fit/ </w:t>
      </w:r>
    </w:p>
    <w:p w:rsidR="002902C0" w:rsidRDefault="002902C0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:rsidR="00DE35D3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134620</wp:posOffset>
            </wp:positionV>
            <wp:extent cx="935990" cy="946785"/>
            <wp:effectExtent l="0" t="0" r="0" b="5715"/>
            <wp:wrapNone/>
            <wp:docPr id="3" name="Picture 117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facebook.com/images/fb_icon_325x325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8F3" w:rsidRPr="00C03034" w:rsidRDefault="004938F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position w:val="-2"/>
          <w:sz w:val="32"/>
          <w:szCs w:val="32"/>
        </w:rPr>
        <w:t>You can also use the internet and social media, such as Facebook, to check for local activities.</w:t>
      </w:r>
    </w:p>
    <w:p w:rsidR="00B63424" w:rsidRPr="00C0303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:rsidR="00B63424" w:rsidRPr="00C03034" w:rsidRDefault="00B63424" w:rsidP="004F2568">
      <w:pPr>
        <w:spacing w:after="0"/>
        <w:rPr>
          <w:rFonts w:ascii="Arial Rounded MT Bold" w:hAnsi="Arial Rounded MT Bold"/>
          <w:color w:val="117CB2"/>
          <w:sz w:val="32"/>
          <w:szCs w:val="32"/>
        </w:rPr>
      </w:pPr>
    </w:p>
    <w:sectPr w:rsidR="00B63424" w:rsidRPr="00C03034" w:rsidSect="007E367E">
      <w:footerReference w:type="default" r:id="rId133"/>
      <w:pgSz w:w="11906" w:h="16838"/>
      <w:pgMar w:top="1134" w:right="992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D92" w:rsidRDefault="00833D92" w:rsidP="00897EEE">
      <w:pPr>
        <w:spacing w:after="0" w:line="240" w:lineRule="auto"/>
      </w:pPr>
      <w:r>
        <w:separator/>
      </w:r>
    </w:p>
  </w:endnote>
  <w:endnote w:type="continuationSeparator" w:id="0">
    <w:p w:rsidR="00833D92" w:rsidRDefault="00833D92" w:rsidP="00897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536" w:rsidRDefault="00F02670" w:rsidP="00897EEE">
    <w:pPr>
      <w:pStyle w:val="Footer"/>
      <w:jc w:val="center"/>
    </w:pPr>
    <w:r w:rsidRPr="00FB5FA3">
      <w:rPr>
        <w:rFonts w:ascii="Arial" w:hAnsi="Arial"/>
        <w:b/>
        <w:color w:val="808080"/>
        <w:sz w:val="24"/>
        <w:szCs w:val="24"/>
      </w:rPr>
      <w:fldChar w:fldCharType="begin"/>
    </w:r>
    <w:r w:rsidR="00700536" w:rsidRPr="00FB5FA3">
      <w:rPr>
        <w:rFonts w:ascii="Arial" w:hAnsi="Arial"/>
        <w:b/>
        <w:color w:val="808080"/>
        <w:sz w:val="24"/>
        <w:szCs w:val="24"/>
      </w:rPr>
      <w:instrText xml:space="preserve"> PAGE   \* MERGEFORMAT </w:instrText>
    </w:r>
    <w:r w:rsidRPr="00FB5FA3">
      <w:rPr>
        <w:rFonts w:ascii="Arial" w:hAnsi="Arial"/>
        <w:b/>
        <w:color w:val="808080"/>
        <w:sz w:val="24"/>
        <w:szCs w:val="24"/>
      </w:rPr>
      <w:fldChar w:fldCharType="separate"/>
    </w:r>
    <w:r w:rsidR="009F6F91">
      <w:rPr>
        <w:rFonts w:ascii="Arial" w:hAnsi="Arial"/>
        <w:b/>
        <w:noProof/>
        <w:color w:val="808080"/>
        <w:sz w:val="24"/>
        <w:szCs w:val="24"/>
      </w:rPr>
      <w:t>2</w:t>
    </w:r>
    <w:r w:rsidRPr="00FB5FA3">
      <w:rPr>
        <w:rFonts w:ascii="Arial" w:hAnsi="Arial"/>
        <w:b/>
        <w:color w:val="8080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D92" w:rsidRDefault="00833D92" w:rsidP="00897EEE">
      <w:pPr>
        <w:spacing w:after="0" w:line="240" w:lineRule="auto"/>
      </w:pPr>
      <w:r>
        <w:separator/>
      </w:r>
    </w:p>
  </w:footnote>
  <w:footnote w:type="continuationSeparator" w:id="0">
    <w:p w:rsidR="00833D92" w:rsidRDefault="00833D92" w:rsidP="00897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7ACE"/>
    <w:multiLevelType w:val="hybridMultilevel"/>
    <w:tmpl w:val="E6E8E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F4C6F"/>
    <w:multiLevelType w:val="hybridMultilevel"/>
    <w:tmpl w:val="BB80C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A0A1D"/>
    <w:multiLevelType w:val="multilevel"/>
    <w:tmpl w:val="70307A8C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3" w15:restartNumberingAfterBreak="0">
    <w:nsid w:val="0E8B197E"/>
    <w:multiLevelType w:val="hybridMultilevel"/>
    <w:tmpl w:val="388E1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31B46"/>
    <w:multiLevelType w:val="multilevel"/>
    <w:tmpl w:val="058C2D6A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5" w15:restartNumberingAfterBreak="0">
    <w:nsid w:val="3E3405A2"/>
    <w:multiLevelType w:val="multilevel"/>
    <w:tmpl w:val="9FFC20FA"/>
    <w:styleLink w:val="Bullet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6" w15:restartNumberingAfterBreak="0">
    <w:nsid w:val="40A11DD2"/>
    <w:multiLevelType w:val="multilevel"/>
    <w:tmpl w:val="89748A30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7" w15:restartNumberingAfterBreak="0">
    <w:nsid w:val="41AA6A82"/>
    <w:multiLevelType w:val="multilevel"/>
    <w:tmpl w:val="A146740C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8" w15:restartNumberingAfterBreak="0">
    <w:nsid w:val="452733F5"/>
    <w:multiLevelType w:val="multilevel"/>
    <w:tmpl w:val="F9C6E5D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9" w15:restartNumberingAfterBreak="0">
    <w:nsid w:val="486505AC"/>
    <w:multiLevelType w:val="hybridMultilevel"/>
    <w:tmpl w:val="7BEA2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10139"/>
    <w:multiLevelType w:val="multilevel"/>
    <w:tmpl w:val="3C7EF716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1" w15:restartNumberingAfterBreak="0">
    <w:nsid w:val="52CC1A56"/>
    <w:multiLevelType w:val="hybridMultilevel"/>
    <w:tmpl w:val="16C28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A5C30"/>
    <w:multiLevelType w:val="multilevel"/>
    <w:tmpl w:val="D13A30E6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3" w15:restartNumberingAfterBreak="0">
    <w:nsid w:val="62EC4B8F"/>
    <w:multiLevelType w:val="multilevel"/>
    <w:tmpl w:val="E46E0A36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4" w15:restartNumberingAfterBreak="0">
    <w:nsid w:val="6AAB7C93"/>
    <w:multiLevelType w:val="hybridMultilevel"/>
    <w:tmpl w:val="CD7C9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A16B0"/>
    <w:multiLevelType w:val="multilevel"/>
    <w:tmpl w:val="18D2890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6" w15:restartNumberingAfterBreak="0">
    <w:nsid w:val="72267793"/>
    <w:multiLevelType w:val="multilevel"/>
    <w:tmpl w:val="1A8026EC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4"/>
  </w:num>
  <w:num w:numId="5">
    <w:abstractNumId w:val="0"/>
  </w:num>
  <w:num w:numId="6">
    <w:abstractNumId w:val="1"/>
  </w:num>
  <w:num w:numId="7">
    <w:abstractNumId w:val="10"/>
  </w:num>
  <w:num w:numId="8">
    <w:abstractNumId w:val="12"/>
  </w:num>
  <w:num w:numId="9">
    <w:abstractNumId w:val="4"/>
  </w:num>
  <w:num w:numId="10">
    <w:abstractNumId w:val="7"/>
  </w:num>
  <w:num w:numId="11">
    <w:abstractNumId w:val="6"/>
  </w:num>
  <w:num w:numId="12">
    <w:abstractNumId w:val="13"/>
  </w:num>
  <w:num w:numId="13">
    <w:abstractNumId w:val="2"/>
  </w:num>
  <w:num w:numId="14">
    <w:abstractNumId w:val="16"/>
  </w:num>
  <w:num w:numId="15">
    <w:abstractNumId w:val="8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97"/>
    <w:rsid w:val="00006727"/>
    <w:rsid w:val="00025E28"/>
    <w:rsid w:val="0005407E"/>
    <w:rsid w:val="000A5ECC"/>
    <w:rsid w:val="000C6FF6"/>
    <w:rsid w:val="00142B1A"/>
    <w:rsid w:val="001546AB"/>
    <w:rsid w:val="00170B7F"/>
    <w:rsid w:val="00176045"/>
    <w:rsid w:val="00183E82"/>
    <w:rsid w:val="001968F1"/>
    <w:rsid w:val="001C5F2E"/>
    <w:rsid w:val="0023148E"/>
    <w:rsid w:val="00232CCA"/>
    <w:rsid w:val="00247AE0"/>
    <w:rsid w:val="002853FB"/>
    <w:rsid w:val="002902C0"/>
    <w:rsid w:val="002D7BB4"/>
    <w:rsid w:val="002E1E7A"/>
    <w:rsid w:val="002F0D32"/>
    <w:rsid w:val="00307D7B"/>
    <w:rsid w:val="00341303"/>
    <w:rsid w:val="0037280F"/>
    <w:rsid w:val="00430197"/>
    <w:rsid w:val="0044324E"/>
    <w:rsid w:val="00457604"/>
    <w:rsid w:val="00470ED1"/>
    <w:rsid w:val="004938F3"/>
    <w:rsid w:val="004F2568"/>
    <w:rsid w:val="004F5F8A"/>
    <w:rsid w:val="00533E05"/>
    <w:rsid w:val="00550FDB"/>
    <w:rsid w:val="005A04F4"/>
    <w:rsid w:val="005A22C9"/>
    <w:rsid w:val="005B637C"/>
    <w:rsid w:val="00614A32"/>
    <w:rsid w:val="006236EA"/>
    <w:rsid w:val="00633AF5"/>
    <w:rsid w:val="0064744A"/>
    <w:rsid w:val="006A455D"/>
    <w:rsid w:val="006E5EB5"/>
    <w:rsid w:val="00700536"/>
    <w:rsid w:val="007733D9"/>
    <w:rsid w:val="007E367E"/>
    <w:rsid w:val="00803FE9"/>
    <w:rsid w:val="00833D92"/>
    <w:rsid w:val="00833D93"/>
    <w:rsid w:val="0086008E"/>
    <w:rsid w:val="008857B3"/>
    <w:rsid w:val="00897EEE"/>
    <w:rsid w:val="009717F7"/>
    <w:rsid w:val="009B126B"/>
    <w:rsid w:val="009F6F91"/>
    <w:rsid w:val="00A05724"/>
    <w:rsid w:val="00A22CD7"/>
    <w:rsid w:val="00A84298"/>
    <w:rsid w:val="00B3128A"/>
    <w:rsid w:val="00B40196"/>
    <w:rsid w:val="00B63424"/>
    <w:rsid w:val="00B73343"/>
    <w:rsid w:val="00BD1A43"/>
    <w:rsid w:val="00C03034"/>
    <w:rsid w:val="00C406DD"/>
    <w:rsid w:val="00C45DDB"/>
    <w:rsid w:val="00C5074D"/>
    <w:rsid w:val="00C55D12"/>
    <w:rsid w:val="00C5707B"/>
    <w:rsid w:val="00C60B73"/>
    <w:rsid w:val="00C87867"/>
    <w:rsid w:val="00CB5204"/>
    <w:rsid w:val="00CC0902"/>
    <w:rsid w:val="00CC1DB6"/>
    <w:rsid w:val="00CD2F86"/>
    <w:rsid w:val="00CE0CDE"/>
    <w:rsid w:val="00CE5D48"/>
    <w:rsid w:val="00D66AC6"/>
    <w:rsid w:val="00D8036F"/>
    <w:rsid w:val="00D92E91"/>
    <w:rsid w:val="00DA650A"/>
    <w:rsid w:val="00DB002A"/>
    <w:rsid w:val="00DC648B"/>
    <w:rsid w:val="00DE35D3"/>
    <w:rsid w:val="00E14BED"/>
    <w:rsid w:val="00E16B01"/>
    <w:rsid w:val="00E4708A"/>
    <w:rsid w:val="00E606C2"/>
    <w:rsid w:val="00F02670"/>
    <w:rsid w:val="00F54A4D"/>
    <w:rsid w:val="00FB576F"/>
    <w:rsid w:val="00FB5FA3"/>
    <w:rsid w:val="00FB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2"/>
      </o:rules>
    </o:shapelayout>
  </w:shapeDefaults>
  <w:decimalSymbol w:val="."/>
  <w:listSeparator w:val=","/>
  <w15:chartTrackingRefBased/>
  <w15:docId w15:val="{E1BBCE62-93B4-42A3-8CFC-4D8A4A07C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90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2C9"/>
    <w:pPr>
      <w:ind w:left="720"/>
      <w:contextualSpacing/>
    </w:pPr>
  </w:style>
  <w:style w:type="character" w:styleId="Hyperlink">
    <w:name w:val="Hyperlink"/>
    <w:uiPriority w:val="99"/>
    <w:unhideWhenUsed/>
    <w:rsid w:val="00FB576F"/>
    <w:rPr>
      <w:color w:val="0000FF"/>
      <w:u w:val="single"/>
    </w:rPr>
  </w:style>
  <w:style w:type="paragraph" w:customStyle="1" w:styleId="BodyA">
    <w:name w:val="Body A"/>
    <w:rsid w:val="002902C0"/>
    <w:pPr>
      <w:pBdr>
        <w:top w:val="nil"/>
        <w:left w:val="nil"/>
        <w:bottom w:val="nil"/>
        <w:right w:val="nil"/>
        <w:between w:val="nil"/>
        <w:bar w:val="nil"/>
      </w:pBdr>
      <w:spacing w:before="200" w:after="80" w:line="336" w:lineRule="auto"/>
    </w:pPr>
    <w:rPr>
      <w:rFonts w:ascii="Palatino" w:eastAsia="Palatino" w:hAnsi="Palatino" w:cs="Palatino"/>
      <w:color w:val="000000"/>
      <w:sz w:val="24"/>
      <w:szCs w:val="24"/>
      <w:u w:color="000000"/>
      <w:bdr w:val="nil"/>
      <w:lang w:val="en-US"/>
    </w:rPr>
  </w:style>
  <w:style w:type="numbering" w:customStyle="1" w:styleId="Bullet">
    <w:name w:val="Bullet"/>
    <w:rsid w:val="002902C0"/>
    <w:pPr>
      <w:numPr>
        <w:numId w:val="1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0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EEE"/>
  </w:style>
  <w:style w:type="paragraph" w:styleId="Footer">
    <w:name w:val="footer"/>
    <w:basedOn w:val="Normal"/>
    <w:link w:val="FooterChar"/>
    <w:uiPriority w:val="99"/>
    <w:unhideWhenUsed/>
    <w:rsid w:val="00897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EEE"/>
  </w:style>
  <w:style w:type="character" w:styleId="FollowedHyperlink">
    <w:name w:val="FollowedHyperlink"/>
    <w:basedOn w:val="DefaultParagraphFont"/>
    <w:uiPriority w:val="99"/>
    <w:semiHidden/>
    <w:unhideWhenUsed/>
    <w:rsid w:val="00247A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45962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4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9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3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hyperlink" Target="http://www.britishblindsport.org.uk/" TargetMode="External"/><Relationship Id="rId133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image" Target="media/image97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08.png"/><Relationship Id="rId128" Type="http://schemas.openxmlformats.org/officeDocument/2006/relationships/hyperlink" Target="http://www.ndcs.org.uk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5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13" Type="http://schemas.openxmlformats.org/officeDocument/2006/relationships/image" Target="media/image101.png"/><Relationship Id="rId118" Type="http://schemas.openxmlformats.org/officeDocument/2006/relationships/image" Target="media/image104.jpeg"/><Relationship Id="rId126" Type="http://schemas.openxmlformats.org/officeDocument/2006/relationships/hyperlink" Target="http://www.whizz-kidz.org.uk" TargetMode="External"/><Relationship Id="rId13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hyperlink" Target="http://www.disabilityrightsuk.org/how-we-can-help/publications/doing-life-differently-series/doing-sport-differently" TargetMode="External"/><Relationship Id="rId98" Type="http://schemas.openxmlformats.org/officeDocument/2006/relationships/image" Target="media/image88.jpe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3.png"/><Relationship Id="rId108" Type="http://schemas.openxmlformats.org/officeDocument/2006/relationships/image" Target="media/image98.jpeg"/><Relationship Id="rId116" Type="http://schemas.openxmlformats.org/officeDocument/2006/relationships/hyperlink" Target="http://www.dsauk.org/" TargetMode="External"/><Relationship Id="rId124" Type="http://schemas.openxmlformats.org/officeDocument/2006/relationships/hyperlink" Target="http://www.wheelpower.org.uk" TargetMode="External"/><Relationship Id="rId129" Type="http://schemas.openxmlformats.org/officeDocument/2006/relationships/image" Target="media/image111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6.jpeg"/><Relationship Id="rId111" Type="http://schemas.openxmlformats.org/officeDocument/2006/relationships/image" Target="media/image100.png"/><Relationship Id="rId132" Type="http://schemas.openxmlformats.org/officeDocument/2006/relationships/image" Target="media/image1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yperlink" Target="http://www.disabilityrightsuk.org/how-we-can-help/publications/doing-life-differently-series/doing-sport-differently" TargetMode="External"/><Relationship Id="rId106" Type="http://schemas.openxmlformats.org/officeDocument/2006/relationships/image" Target="media/image96.jpeg"/><Relationship Id="rId114" Type="http://schemas.openxmlformats.org/officeDocument/2006/relationships/hyperlink" Target="http://www.cpsport.org/" TargetMode="External"/><Relationship Id="rId119" Type="http://schemas.openxmlformats.org/officeDocument/2006/relationships/hyperlink" Target="https://www.mencap.org.uk/" TargetMode="External"/><Relationship Id="rId127" Type="http://schemas.openxmlformats.org/officeDocument/2006/relationships/image" Target="media/image11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07.jpeg"/><Relationship Id="rId130" Type="http://schemas.openxmlformats.org/officeDocument/2006/relationships/hyperlink" Target="http://www.streetgames.org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7.jpeg"/><Relationship Id="rId104" Type="http://schemas.openxmlformats.org/officeDocument/2006/relationships/image" Target="media/image94.png"/><Relationship Id="rId120" Type="http://schemas.openxmlformats.org/officeDocument/2006/relationships/image" Target="media/image105.png"/><Relationship Id="rId125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hyperlink" Target="http://www.activityalliance.org.uk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hyperlink" Target="http://parasport.org.uk/" TargetMode="External"/><Relationship Id="rId115" Type="http://schemas.openxmlformats.org/officeDocument/2006/relationships/image" Target="media/image102.png"/><Relationship Id="rId131" Type="http://schemas.openxmlformats.org/officeDocument/2006/relationships/image" Target="media/image112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rl\AppData\Local\Microsoft\Windows\INetCache\Content.Outlook\K3X65DX7\Being%20Active%20(Easy%20Read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69241-A530-43A2-9D6B-552774620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Being Active (Easy Read)</Template>
  <TotalTime>1</TotalTime>
  <Pages>19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9478</CharactersWithSpaces>
  <SharedDoc>false</SharedDoc>
  <HLinks>
    <vt:vector size="84" baseType="variant">
      <vt:variant>
        <vt:i4>1179673</vt:i4>
      </vt:variant>
      <vt:variant>
        <vt:i4>24</vt:i4>
      </vt:variant>
      <vt:variant>
        <vt:i4>0</vt:i4>
      </vt:variant>
      <vt:variant>
        <vt:i4>5</vt:i4>
      </vt:variant>
      <vt:variant>
        <vt:lpwstr>http://www.ageuk.org.uk/health-wellbeing/keeping-fit/</vt:lpwstr>
      </vt:variant>
      <vt:variant>
        <vt:lpwstr/>
      </vt:variant>
      <vt:variant>
        <vt:i4>4063341</vt:i4>
      </vt:variant>
      <vt:variant>
        <vt:i4>21</vt:i4>
      </vt:variant>
      <vt:variant>
        <vt:i4>0</vt:i4>
      </vt:variant>
      <vt:variant>
        <vt:i4>5</vt:i4>
      </vt:variant>
      <vt:variant>
        <vt:lpwstr>http://www.streetgames.org/</vt:lpwstr>
      </vt:variant>
      <vt:variant>
        <vt:lpwstr/>
      </vt:variant>
      <vt:variant>
        <vt:i4>4128826</vt:i4>
      </vt:variant>
      <vt:variant>
        <vt:i4>18</vt:i4>
      </vt:variant>
      <vt:variant>
        <vt:i4>0</vt:i4>
      </vt:variant>
      <vt:variant>
        <vt:i4>5</vt:i4>
      </vt:variant>
      <vt:variant>
        <vt:lpwstr>http://www.ndcs.org.uk/</vt:lpwstr>
      </vt:variant>
      <vt:variant>
        <vt:lpwstr/>
      </vt:variant>
      <vt:variant>
        <vt:i4>5832705</vt:i4>
      </vt:variant>
      <vt:variant>
        <vt:i4>15</vt:i4>
      </vt:variant>
      <vt:variant>
        <vt:i4>0</vt:i4>
      </vt:variant>
      <vt:variant>
        <vt:i4>5</vt:i4>
      </vt:variant>
      <vt:variant>
        <vt:lpwstr>http://www.whizz-kidz.org.uk/</vt:lpwstr>
      </vt:variant>
      <vt:variant>
        <vt:lpwstr/>
      </vt:variant>
      <vt:variant>
        <vt:i4>4587605</vt:i4>
      </vt:variant>
      <vt:variant>
        <vt:i4>12</vt:i4>
      </vt:variant>
      <vt:variant>
        <vt:i4>0</vt:i4>
      </vt:variant>
      <vt:variant>
        <vt:i4>5</vt:i4>
      </vt:variant>
      <vt:variant>
        <vt:lpwstr>http://www.wheelpower.org.uk/</vt:lpwstr>
      </vt:variant>
      <vt:variant>
        <vt:lpwstr/>
      </vt:variant>
      <vt:variant>
        <vt:i4>6225926</vt:i4>
      </vt:variant>
      <vt:variant>
        <vt:i4>9</vt:i4>
      </vt:variant>
      <vt:variant>
        <vt:i4>0</vt:i4>
      </vt:variant>
      <vt:variant>
        <vt:i4>5</vt:i4>
      </vt:variant>
      <vt:variant>
        <vt:lpwstr>http://www.disabilityrightsuk.org/how-we-can-help/publications/doing-life-differently-series/doing-sport-differently</vt:lpwstr>
      </vt:variant>
      <vt:variant>
        <vt:lpwstr/>
      </vt:variant>
      <vt:variant>
        <vt:i4>3211363</vt:i4>
      </vt:variant>
      <vt:variant>
        <vt:i4>6</vt:i4>
      </vt:variant>
      <vt:variant>
        <vt:i4>0</vt:i4>
      </vt:variant>
      <vt:variant>
        <vt:i4>5</vt:i4>
      </vt:variant>
      <vt:variant>
        <vt:lpwstr>http://www.efds.co.uk/</vt:lpwstr>
      </vt:variant>
      <vt:variant>
        <vt:lpwstr/>
      </vt:variant>
      <vt:variant>
        <vt:i4>65566</vt:i4>
      </vt:variant>
      <vt:variant>
        <vt:i4>3</vt:i4>
      </vt:variant>
      <vt:variant>
        <vt:i4>0</vt:i4>
      </vt:variant>
      <vt:variant>
        <vt:i4>5</vt:i4>
      </vt:variant>
      <vt:variant>
        <vt:lpwstr>http://www.efds.co.uk/inclusive_fitness/ifi_gyms</vt:lpwstr>
      </vt:variant>
      <vt:variant>
        <vt:lpwstr/>
      </vt:variant>
      <vt:variant>
        <vt:i4>6225926</vt:i4>
      </vt:variant>
      <vt:variant>
        <vt:i4>0</vt:i4>
      </vt:variant>
      <vt:variant>
        <vt:i4>0</vt:i4>
      </vt:variant>
      <vt:variant>
        <vt:i4>5</vt:i4>
      </vt:variant>
      <vt:variant>
        <vt:lpwstr>http://www.disabilityrightsuk.org/how-we-can-help/publications/doing-life-differently-series/doing-sport-differently</vt:lpwstr>
      </vt:variant>
      <vt:variant>
        <vt:lpwstr/>
      </vt:variant>
      <vt:variant>
        <vt:i4>1245202</vt:i4>
      </vt:variant>
      <vt:variant>
        <vt:i4>-1</vt:i4>
      </vt:variant>
      <vt:variant>
        <vt:i4>1039</vt:i4>
      </vt:variant>
      <vt:variant>
        <vt:i4>4</vt:i4>
      </vt:variant>
      <vt:variant>
        <vt:lpwstr>http://parasport.org.uk/</vt:lpwstr>
      </vt:variant>
      <vt:variant>
        <vt:lpwstr/>
      </vt:variant>
      <vt:variant>
        <vt:i4>1638481</vt:i4>
      </vt:variant>
      <vt:variant>
        <vt:i4>-1</vt:i4>
      </vt:variant>
      <vt:variant>
        <vt:i4>1038</vt:i4>
      </vt:variant>
      <vt:variant>
        <vt:i4>4</vt:i4>
      </vt:variant>
      <vt:variant>
        <vt:lpwstr>http://www.britishblindsport.org.uk/</vt:lpwstr>
      </vt:variant>
      <vt:variant>
        <vt:lpwstr/>
      </vt:variant>
      <vt:variant>
        <vt:i4>2621566</vt:i4>
      </vt:variant>
      <vt:variant>
        <vt:i4>-1</vt:i4>
      </vt:variant>
      <vt:variant>
        <vt:i4>1037</vt:i4>
      </vt:variant>
      <vt:variant>
        <vt:i4>4</vt:i4>
      </vt:variant>
      <vt:variant>
        <vt:lpwstr>http://www.cpsport.org/</vt:lpwstr>
      </vt:variant>
      <vt:variant>
        <vt:lpwstr/>
      </vt:variant>
      <vt:variant>
        <vt:i4>5046282</vt:i4>
      </vt:variant>
      <vt:variant>
        <vt:i4>-1</vt:i4>
      </vt:variant>
      <vt:variant>
        <vt:i4>1036</vt:i4>
      </vt:variant>
      <vt:variant>
        <vt:i4>4</vt:i4>
      </vt:variant>
      <vt:variant>
        <vt:lpwstr>http://www.dsauk.org/</vt:lpwstr>
      </vt:variant>
      <vt:variant>
        <vt:lpwstr/>
      </vt:variant>
      <vt:variant>
        <vt:i4>7077947</vt:i4>
      </vt:variant>
      <vt:variant>
        <vt:i4>-1</vt:i4>
      </vt:variant>
      <vt:variant>
        <vt:i4>1034</vt:i4>
      </vt:variant>
      <vt:variant>
        <vt:i4>4</vt:i4>
      </vt:variant>
      <vt:variant>
        <vt:lpwstr>https://www.mencap.org.uk/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Marl</dc:creator>
  <cp:keywords/>
  <cp:lastModifiedBy>Courtney Perks</cp:lastModifiedBy>
  <cp:revision>2</cp:revision>
  <cp:lastPrinted>2014-12-01T14:29:00Z</cp:lastPrinted>
  <dcterms:created xsi:type="dcterms:W3CDTF">2019-04-04T13:42:00Z</dcterms:created>
  <dcterms:modified xsi:type="dcterms:W3CDTF">2019-04-04T13:42:00Z</dcterms:modified>
</cp:coreProperties>
</file>